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B689D" w:rsidRDefault="00003AEC" w:rsidP="004B689D">
      <w:pPr>
        <w:pStyle w:val="ListParagraph"/>
        <w:spacing w:after="0" w:line="240" w:lineRule="auto"/>
        <w:ind w:left="567" w:hanging="283"/>
        <w:rPr>
          <w:rFonts w:ascii="Calibri" w:eastAsia="Times New Roman" w:hAnsi="Calibri" w:cs="Calibri"/>
          <w:b/>
          <w:sz w:val="36"/>
          <w:szCs w:val="36"/>
        </w:rPr>
      </w:pPr>
      <w:r w:rsidRPr="004B689D">
        <w:rPr>
          <w:rFonts w:ascii="Calibri" w:eastAsia="Times New Roman" w:hAnsi="Calibri" w:cs="Calibri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29E9DC" wp14:editId="65FD866B">
                <wp:simplePos x="0" y="0"/>
                <wp:positionH relativeFrom="column">
                  <wp:posOffset>1473201</wp:posOffset>
                </wp:positionH>
                <wp:positionV relativeFrom="paragraph">
                  <wp:posOffset>469477</wp:posOffset>
                </wp:positionV>
                <wp:extent cx="3251200" cy="558165"/>
                <wp:effectExtent l="0" t="0" r="635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89D" w:rsidRPr="00711985" w:rsidRDefault="00711985" w:rsidP="00711985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711985">
                              <w:rPr>
                                <w:b/>
                                <w:sz w:val="44"/>
                                <w:szCs w:val="44"/>
                              </w:rPr>
                              <w:t>Gift Sets for any occasion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6pt;margin-top:36.95pt;width:256pt;height:43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" stroked="f">
                <v:textbox>
                  <w:txbxContent>
                    <w:p w:rsidR="004B689D" w:rsidRPr="00711985" w:rsidRDefault="00711985" w:rsidP="00711985">
                      <w:pPr>
                        <w:spacing w:line="360" w:lineRule="auto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711985">
                        <w:rPr>
                          <w:b/>
                          <w:sz w:val="44"/>
                          <w:szCs w:val="44"/>
                        </w:rPr>
                        <w:t>Gift Sets for any occasion</w:t>
                      </w:r>
                    </w:p>
                  </w:txbxContent>
                </v:textbox>
              </v:shape>
            </w:pict>
          </mc:Fallback>
        </mc:AlternateContent>
      </w:r>
      <w:r w:rsidR="00D514C8">
        <w:rPr>
          <w:rFonts w:ascii="HoeflerText-Italic" w:hAnsi="HoeflerText-Italic" w:cs="HoeflerText-Italic"/>
          <w:i/>
          <w:iCs/>
          <w:noProof/>
          <w:color w:val="1F497D" w:themeColor="text2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36673A" wp14:editId="2822EEA5">
                <wp:simplePos x="0" y="0"/>
                <wp:positionH relativeFrom="column">
                  <wp:posOffset>-58843</wp:posOffset>
                </wp:positionH>
                <wp:positionV relativeFrom="paragraph">
                  <wp:posOffset>-106045</wp:posOffset>
                </wp:positionV>
                <wp:extent cx="4910666" cy="7112000"/>
                <wp:effectExtent l="19050" t="19050" r="23495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666" cy="71120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" o:spid="_x0000_s1026" style="position:absolute;margin-left:-4.65pt;margin-top:-8.35pt;width:386.65pt;height:560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" filled="f" strokecolor="#385d8a" strokeweight="3pt"/>
            </w:pict>
          </mc:Fallback>
        </mc:AlternateContent>
      </w:r>
      <w:r w:rsidR="004B689D">
        <w:rPr>
          <w:rFonts w:ascii="HoeflerText-Italic" w:hAnsi="HoeflerText-Italic" w:cs="HoeflerText-Italic"/>
          <w:i/>
          <w:iCs/>
          <w:noProof/>
          <w:sz w:val="72"/>
          <w:szCs w:val="72"/>
          <w:lang w:eastAsia="en-GB"/>
        </w:rPr>
        <w:drawing>
          <wp:inline distT="0" distB="0" distL="0" distR="0" wp14:anchorId="189C6B1D" wp14:editId="43C5E385">
            <wp:extent cx="1114549" cy="709645"/>
            <wp:effectExtent l="0" t="0" r="0" b="0"/>
            <wp:docPr id="8" name="Picture 8" descr="C:\Users\Dawn\Dropbox\Brythonium\Artwork\Poppy Appe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wn\Dropbox\Brythonium\Artwork\Poppy Appeal 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330" cy="71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89D">
        <w:rPr>
          <w:rFonts w:ascii="Calibri" w:eastAsia="Times New Roman" w:hAnsi="Calibri" w:cs="Calibri"/>
          <w:b/>
          <w:sz w:val="36"/>
          <w:szCs w:val="36"/>
        </w:rPr>
        <w:t xml:space="preserve"> </w:t>
      </w:r>
      <w:r w:rsidR="004B689D" w:rsidRPr="001F7343">
        <w:rPr>
          <w:rFonts w:ascii="Calibri" w:eastAsia="Times New Roman" w:hAnsi="Calibri" w:cs="Calibri"/>
          <w:b/>
          <w:sz w:val="36"/>
          <w:szCs w:val="36"/>
        </w:rPr>
        <w:t xml:space="preserve"> </w:t>
      </w:r>
    </w:p>
    <w:p w:rsidR="00711985" w:rsidRPr="00711985" w:rsidRDefault="004E17C3" w:rsidP="004B689D">
      <w:pPr>
        <w:pStyle w:val="ListParagraph"/>
        <w:spacing w:after="0" w:line="240" w:lineRule="auto"/>
        <w:ind w:left="567" w:hanging="283"/>
        <w:rPr>
          <w:rFonts w:ascii="Calibri" w:eastAsia="Times New Roman" w:hAnsi="Calibri" w:cs="Calibri"/>
          <w:b/>
          <w:sz w:val="20"/>
          <w:szCs w:val="20"/>
        </w:rPr>
      </w:pPr>
      <w:r>
        <w:rPr>
          <w:rFonts w:ascii="Calibri" w:eastAsia="Times New Roman" w:hAnsi="Calibri" w:cs="Calibr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196D35" wp14:editId="327F8849">
                <wp:simplePos x="0" y="0"/>
                <wp:positionH relativeFrom="column">
                  <wp:posOffset>220134</wp:posOffset>
                </wp:positionH>
                <wp:positionV relativeFrom="paragraph">
                  <wp:posOffset>-2328</wp:posOffset>
                </wp:positionV>
                <wp:extent cx="1117600" cy="203200"/>
                <wp:effectExtent l="0" t="0" r="635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17C3" w:rsidRPr="004E17C3" w:rsidRDefault="004E17C3" w:rsidP="004E17C3">
                            <w:pPr>
                              <w:spacing w:after="0" w:line="240" w:lineRule="auto"/>
                              <w:ind w:left="-142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Reg.</w:t>
                            </w:r>
                            <w:r w:rsidRPr="004E17C3">
                              <w:rPr>
                                <w:sz w:val="16"/>
                                <w:szCs w:val="16"/>
                              </w:rPr>
                              <w:t>Charity</w:t>
                            </w:r>
                            <w:proofErr w:type="spellEnd"/>
                            <w:r w:rsidRPr="004E17C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No</w:t>
                            </w:r>
                            <w:r w:rsidRPr="004E17C3">
                              <w:rPr>
                                <w:sz w:val="16"/>
                                <w:szCs w:val="16"/>
                              </w:rPr>
                              <w:t>: 219279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left:0;text-align:left;margin-left:17.35pt;margin-top:-.2pt;width:88pt;height:16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" fillcolor="window" stroked="f" strokeweight=".5pt">
                <v:textbox>
                  <w:txbxContent>
                    <w:p w:rsidR="004E17C3" w:rsidRPr="004E17C3" w:rsidRDefault="004E17C3" w:rsidP="004E17C3">
                      <w:pPr>
                        <w:spacing w:after="0" w:line="240" w:lineRule="auto"/>
                        <w:ind w:left="-142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Reg.</w:t>
                      </w:r>
                      <w:r w:rsidRPr="004E17C3">
                        <w:rPr>
                          <w:sz w:val="16"/>
                          <w:szCs w:val="16"/>
                        </w:rPr>
                        <w:t>Charity</w:t>
                      </w:r>
                      <w:proofErr w:type="spellEnd"/>
                      <w:r w:rsidRPr="004E17C3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No</w:t>
                      </w:r>
                      <w:r w:rsidRPr="004E17C3">
                        <w:rPr>
                          <w:sz w:val="16"/>
                          <w:szCs w:val="16"/>
                        </w:rPr>
                        <w:t>: 219279</w:t>
                      </w:r>
                    </w:p>
                  </w:txbxContent>
                </v:textbox>
              </v:shape>
            </w:pict>
          </mc:Fallback>
        </mc:AlternateContent>
      </w:r>
    </w:p>
    <w:p w:rsidR="004E17C3" w:rsidRPr="004E17C3" w:rsidRDefault="004E17C3" w:rsidP="00711985">
      <w:pPr>
        <w:autoSpaceDE w:val="0"/>
        <w:autoSpaceDN w:val="0"/>
        <w:adjustRightInd w:val="0"/>
        <w:spacing w:after="0" w:line="240" w:lineRule="auto"/>
        <w:rPr>
          <w:rFonts w:cs="HoeflerText-Italic"/>
          <w:b/>
          <w:iCs/>
          <w:sz w:val="16"/>
          <w:szCs w:val="16"/>
        </w:rPr>
      </w:pPr>
    </w:p>
    <w:p w:rsidR="00421575" w:rsidRPr="00421575" w:rsidRDefault="00421575" w:rsidP="00421575">
      <w:pPr>
        <w:autoSpaceDE w:val="0"/>
        <w:autoSpaceDN w:val="0"/>
        <w:adjustRightInd w:val="0"/>
        <w:spacing w:after="0" w:line="240" w:lineRule="auto"/>
        <w:ind w:left="142"/>
        <w:rPr>
          <w:rFonts w:cs="HoeflerText-Italic"/>
          <w:b/>
          <w:iCs/>
          <w:sz w:val="20"/>
          <w:szCs w:val="20"/>
        </w:rPr>
      </w:pPr>
    </w:p>
    <w:p w:rsidR="00711985" w:rsidRPr="00711985" w:rsidRDefault="00421575" w:rsidP="00711985">
      <w:pPr>
        <w:autoSpaceDE w:val="0"/>
        <w:autoSpaceDN w:val="0"/>
        <w:adjustRightInd w:val="0"/>
        <w:spacing w:after="0" w:line="240" w:lineRule="auto"/>
        <w:rPr>
          <w:rFonts w:cs="HoeflerText-Italic"/>
          <w:b/>
          <w:iCs/>
          <w:sz w:val="36"/>
          <w:szCs w:val="36"/>
        </w:rPr>
      </w:pPr>
      <w:r w:rsidRPr="00901C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76E3B554" wp14:editId="18B058C5">
                <wp:simplePos x="0" y="0"/>
                <wp:positionH relativeFrom="page">
                  <wp:posOffset>3259667</wp:posOffset>
                </wp:positionH>
                <wp:positionV relativeFrom="page">
                  <wp:posOffset>1642533</wp:posOffset>
                </wp:positionV>
                <wp:extent cx="1752600" cy="2184400"/>
                <wp:effectExtent l="38100" t="38100" r="38100" b="4445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1844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1985" w:rsidRPr="00711985" w:rsidRDefault="00711985" w:rsidP="00711985">
                            <w:pPr>
                              <w:spacing w:after="0" w:line="360" w:lineRule="auto"/>
                              <w:ind w:left="-142"/>
                              <w:rPr>
                                <w:rFonts w:eastAsiaTheme="majorEastAsia" w:cstheme="majorBidi"/>
                                <w:iCs/>
                              </w:rPr>
                            </w:pPr>
                            <w:r w:rsidRPr="00711985">
                              <w:rPr>
                                <w:rFonts w:eastAsiaTheme="majorEastAsia" w:cstheme="majorBidi"/>
                                <w:iCs/>
                              </w:rPr>
                              <w:t>The deluxe book box set comprises: Luxury handmade brown Tuscan leather book box, 6 cards &amp; envelopes, archival pen &amp; 16 page booklet with advice &amp; memory joggers.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</w:rPr>
                              <w:t xml:space="preserve"> You choose the 6 cards.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6.65pt;margin-top:129.35pt;width:138pt;height:172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711985" w:rsidRPr="00711985" w:rsidRDefault="00711985" w:rsidP="00711985">
                      <w:pPr>
                        <w:spacing w:after="0" w:line="360" w:lineRule="auto"/>
                        <w:ind w:left="-142"/>
                        <w:rPr>
                          <w:rFonts w:eastAsiaTheme="majorEastAsia" w:cstheme="majorBidi"/>
                          <w:iCs/>
                        </w:rPr>
                      </w:pPr>
                      <w:r w:rsidRPr="00711985">
                        <w:rPr>
                          <w:rFonts w:eastAsiaTheme="majorEastAsia" w:cstheme="majorBidi"/>
                          <w:iCs/>
                        </w:rPr>
                        <w:t>The deluxe book box set comprises: Luxury handmade brown Tuscan leather book box, 6 cards &amp; envelopes, archival pen &amp; 16 page booklet with advice &amp; memory joggers.</w:t>
                      </w:r>
                      <w:r>
                        <w:rPr>
                          <w:rFonts w:eastAsiaTheme="majorEastAsia" w:cstheme="majorBidi"/>
                          <w:iCs/>
                        </w:rPr>
                        <w:t xml:space="preserve"> You choose the 6 cards.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cs="HoeflerText-Italic"/>
          <w:b/>
          <w:iCs/>
          <w:sz w:val="36"/>
          <w:szCs w:val="36"/>
        </w:rPr>
        <w:t xml:space="preserve">  </w:t>
      </w:r>
      <w:r w:rsidR="00711985" w:rsidRPr="00711985">
        <w:rPr>
          <w:rFonts w:cs="HoeflerText-Italic"/>
          <w:b/>
          <w:iCs/>
          <w:sz w:val="36"/>
          <w:szCs w:val="36"/>
        </w:rPr>
        <w:t>Deluxe Book Box Set £44.95</w:t>
      </w:r>
    </w:p>
    <w:p w:rsidR="006C768F" w:rsidRPr="004B689D" w:rsidRDefault="00421575" w:rsidP="00711985">
      <w:pPr>
        <w:autoSpaceDE w:val="0"/>
        <w:autoSpaceDN w:val="0"/>
        <w:adjustRightInd w:val="0"/>
        <w:spacing w:after="0" w:line="240" w:lineRule="auto"/>
        <w:rPr>
          <w:rFonts w:ascii="HoeflerText-Italic" w:hAnsi="HoeflerText-Italic" w:cs="HoeflerText-Italic"/>
          <w:iCs/>
          <w:sz w:val="72"/>
          <w:szCs w:val="72"/>
        </w:rPr>
      </w:pPr>
      <w:r>
        <w:rPr>
          <w:noProof/>
          <w:lang w:eastAsia="en-GB"/>
        </w:rPr>
        <w:t xml:space="preserve">   </w:t>
      </w:r>
      <w:r w:rsidR="00711985">
        <w:rPr>
          <w:noProof/>
          <w:lang w:eastAsia="en-GB"/>
        </w:rPr>
        <w:drawing>
          <wp:inline distT="0" distB="0" distL="0" distR="0" wp14:anchorId="601E5080" wp14:editId="06031C9D">
            <wp:extent cx="1281288" cy="1921934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uxe starter &amp; p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1" cy="193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985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</w:t>
      </w:r>
      <w:r w:rsidR="00711985">
        <w:rPr>
          <w:noProof/>
          <w:lang w:eastAsia="en-GB"/>
        </w:rPr>
        <w:drawing>
          <wp:inline distT="0" distB="0" distL="0" distR="0" wp14:anchorId="100CA18B" wp14:editId="4F9DFFBA">
            <wp:extent cx="1286934" cy="193040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uxe box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934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8F" w:rsidRPr="00711985" w:rsidRDefault="006C768F" w:rsidP="00444A17">
      <w:pPr>
        <w:autoSpaceDE w:val="0"/>
        <w:autoSpaceDN w:val="0"/>
        <w:adjustRightInd w:val="0"/>
        <w:spacing w:after="0" w:line="240" w:lineRule="auto"/>
        <w:ind w:firstLine="426"/>
        <w:rPr>
          <w:rFonts w:ascii="HoeflerText-Italic" w:hAnsi="HoeflerText-Italic" w:cs="HoeflerText-Italic"/>
          <w:i/>
          <w:iCs/>
          <w:sz w:val="36"/>
          <w:szCs w:val="36"/>
        </w:rPr>
      </w:pPr>
    </w:p>
    <w:p w:rsidR="00711985" w:rsidRPr="00F222A8" w:rsidRDefault="00711985" w:rsidP="00711985">
      <w:pPr>
        <w:autoSpaceDE w:val="0"/>
        <w:autoSpaceDN w:val="0"/>
        <w:adjustRightInd w:val="0"/>
        <w:spacing w:after="0" w:line="240" w:lineRule="auto"/>
        <w:rPr>
          <w:rFonts w:cs="HoeflerText-Italic"/>
          <w:b/>
          <w:iCs/>
          <w:sz w:val="20"/>
          <w:szCs w:val="20"/>
        </w:rPr>
      </w:pPr>
    </w:p>
    <w:p w:rsidR="00711985" w:rsidRPr="00711985" w:rsidRDefault="00421575" w:rsidP="00711985">
      <w:pPr>
        <w:autoSpaceDE w:val="0"/>
        <w:autoSpaceDN w:val="0"/>
        <w:adjustRightInd w:val="0"/>
        <w:spacing w:after="0" w:line="240" w:lineRule="auto"/>
        <w:rPr>
          <w:rFonts w:cs="HoeflerText-Italic"/>
          <w:b/>
          <w:iCs/>
          <w:sz w:val="36"/>
          <w:szCs w:val="36"/>
        </w:rPr>
      </w:pPr>
      <w:r>
        <w:rPr>
          <w:rFonts w:cs="HoeflerText-Italic"/>
          <w:b/>
          <w:iCs/>
          <w:sz w:val="36"/>
          <w:szCs w:val="36"/>
        </w:rPr>
        <w:t xml:space="preserve">  </w:t>
      </w:r>
      <w:r w:rsidR="00711985" w:rsidRPr="00711985">
        <w:rPr>
          <w:rFonts w:cs="HoeflerText-Italic"/>
          <w:b/>
          <w:iCs/>
          <w:sz w:val="36"/>
          <w:szCs w:val="36"/>
        </w:rPr>
        <w:t>Standard Book Box Set</w:t>
      </w:r>
      <w:r>
        <w:rPr>
          <w:rFonts w:cs="HoeflerText-Italic"/>
          <w:b/>
          <w:iCs/>
          <w:sz w:val="36"/>
          <w:szCs w:val="36"/>
        </w:rPr>
        <w:t xml:space="preserve"> </w:t>
      </w:r>
      <w:r w:rsidR="00711985">
        <w:rPr>
          <w:rFonts w:cs="HoeflerText-Italic"/>
          <w:b/>
          <w:iCs/>
          <w:sz w:val="36"/>
          <w:szCs w:val="36"/>
        </w:rPr>
        <w:t>£24.95</w:t>
      </w:r>
    </w:p>
    <w:p w:rsidR="006C768F" w:rsidRPr="00711985" w:rsidRDefault="00421575" w:rsidP="00444A17">
      <w:pPr>
        <w:autoSpaceDE w:val="0"/>
        <w:autoSpaceDN w:val="0"/>
        <w:adjustRightInd w:val="0"/>
        <w:spacing w:after="0" w:line="240" w:lineRule="auto"/>
        <w:ind w:firstLine="426"/>
        <w:rPr>
          <w:rFonts w:ascii="HoeflerText-Italic" w:hAnsi="HoeflerText-Italic" w:cs="HoeflerText-Italic"/>
          <w:b/>
          <w:iCs/>
          <w:sz w:val="16"/>
          <w:szCs w:val="16"/>
        </w:rPr>
      </w:pPr>
      <w:r w:rsidRPr="00901C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 wp14:anchorId="0A26ECCA" wp14:editId="1256AF51">
                <wp:simplePos x="0" y="0"/>
                <wp:positionH relativeFrom="page">
                  <wp:posOffset>3259455</wp:posOffset>
                </wp:positionH>
                <wp:positionV relativeFrom="page">
                  <wp:posOffset>4453255</wp:posOffset>
                </wp:positionV>
                <wp:extent cx="1735455" cy="2235200"/>
                <wp:effectExtent l="38100" t="38100" r="36195" b="317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2352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1985" w:rsidRPr="00711985" w:rsidRDefault="00711985" w:rsidP="00711985">
                            <w:pPr>
                              <w:spacing w:after="0" w:line="360" w:lineRule="auto"/>
                              <w:ind w:left="-142"/>
                              <w:rPr>
                                <w:rFonts w:eastAsiaTheme="majorEastAsia" w:cstheme="majorBidi"/>
                                <w:iCs/>
                              </w:rPr>
                            </w:pPr>
                            <w:r w:rsidRPr="00711985">
                              <w:rPr>
                                <w:rFonts w:eastAsiaTheme="majorEastAsia" w:cstheme="majorBidi"/>
                                <w:iCs/>
                              </w:rPr>
                              <w:t>The standard book box set comprises:</w:t>
                            </w:r>
                          </w:p>
                          <w:p w:rsidR="00711985" w:rsidRPr="00711985" w:rsidRDefault="00711985" w:rsidP="00711985">
                            <w:pPr>
                              <w:spacing w:after="0" w:line="360" w:lineRule="auto"/>
                              <w:ind w:left="-142"/>
                              <w:rPr>
                                <w:rFonts w:eastAsiaTheme="majorEastAsia" w:cstheme="majorBidi"/>
                                <w:iCs/>
                              </w:rPr>
                            </w:pPr>
                            <w:r w:rsidRPr="00711985">
                              <w:rPr>
                                <w:rFonts w:eastAsiaTheme="majorEastAsia" w:cstheme="majorBidi"/>
                                <w:iCs/>
                              </w:rPr>
                              <w:t xml:space="preserve">Black faux leather book box, 6 cards &amp; envelopes, archival pen &amp; 16 page booklet with advice &amp; memory joggers. You choose the 6 cards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6.65pt;margin-top:350.65pt;width:136.65pt;height:176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" o:allowincell="f" filled="f" strokecolor="windowText" strokeweight="6pt">
                <v:stroke linestyle="thickThin"/>
                <v:textbox inset="10.8pt,7.2pt,10.8pt,7.2pt">
                  <w:txbxContent>
                    <w:p w:rsidR="00711985" w:rsidRPr="00711985" w:rsidRDefault="00711985" w:rsidP="00711985">
                      <w:pPr>
                        <w:spacing w:after="0" w:line="360" w:lineRule="auto"/>
                        <w:ind w:left="-142"/>
                        <w:rPr>
                          <w:rFonts w:eastAsiaTheme="majorEastAsia" w:cstheme="majorBidi"/>
                          <w:iCs/>
                        </w:rPr>
                      </w:pPr>
                      <w:r w:rsidRPr="00711985">
                        <w:rPr>
                          <w:rFonts w:eastAsiaTheme="majorEastAsia" w:cstheme="majorBidi"/>
                          <w:iCs/>
                        </w:rPr>
                        <w:t>The standard book box set comprises:</w:t>
                      </w:r>
                    </w:p>
                    <w:p w:rsidR="00711985" w:rsidRPr="00711985" w:rsidRDefault="00711985" w:rsidP="00711985">
                      <w:pPr>
                        <w:spacing w:after="0" w:line="360" w:lineRule="auto"/>
                        <w:ind w:left="-142"/>
                        <w:rPr>
                          <w:rFonts w:eastAsiaTheme="majorEastAsia" w:cstheme="majorBidi"/>
                          <w:iCs/>
                        </w:rPr>
                      </w:pPr>
                      <w:proofErr w:type="gramStart"/>
                      <w:r w:rsidRPr="00711985">
                        <w:rPr>
                          <w:rFonts w:eastAsiaTheme="majorEastAsia" w:cstheme="majorBidi"/>
                          <w:iCs/>
                        </w:rPr>
                        <w:t>Black faux leather book box, 6 cards &amp; envelopes, archival pen &amp; 16 page booklet with advice &amp; memory joggers.</w:t>
                      </w:r>
                      <w:proofErr w:type="gramEnd"/>
                      <w:r w:rsidRPr="00711985">
                        <w:rPr>
                          <w:rFonts w:eastAsiaTheme="majorEastAsia" w:cstheme="majorBidi"/>
                          <w:iCs/>
                        </w:rPr>
                        <w:t xml:space="preserve"> You choose the 6 cards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6C768F" w:rsidRPr="00711985" w:rsidRDefault="00421575" w:rsidP="00711985">
      <w:pPr>
        <w:autoSpaceDE w:val="0"/>
        <w:autoSpaceDN w:val="0"/>
        <w:adjustRightInd w:val="0"/>
        <w:spacing w:after="0" w:line="240" w:lineRule="auto"/>
        <w:rPr>
          <w:rFonts w:ascii="HoeflerText-Italic" w:hAnsi="HoeflerText-Italic" w:cs="HoeflerText-Italic"/>
          <w:iCs/>
          <w:sz w:val="36"/>
          <w:szCs w:val="36"/>
        </w:rPr>
      </w:pPr>
      <w:r>
        <w:rPr>
          <w:noProof/>
          <w:lang w:eastAsia="en-GB"/>
        </w:rPr>
        <w:t xml:space="preserve">   </w:t>
      </w:r>
      <w:r w:rsidR="00711985">
        <w:rPr>
          <w:noProof/>
          <w:lang w:eastAsia="en-GB"/>
        </w:rPr>
        <w:drawing>
          <wp:inline distT="0" distB="0" distL="0" distR="0" wp14:anchorId="226C3639" wp14:editId="2C68FF7A">
            <wp:extent cx="1278466" cy="1917699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 starter box &amp; p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862" cy="192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985">
        <w:rPr>
          <w:rFonts w:ascii="HoeflerText-Italic" w:hAnsi="HoeflerText-Italic" w:cs="HoeflerText-Italic"/>
          <w:iCs/>
          <w:sz w:val="36"/>
          <w:szCs w:val="36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B3D419F" wp14:editId="380B32B3">
            <wp:extent cx="1202267" cy="1803402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ard ope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285" cy="18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985" w:rsidRPr="00901C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545F5F1C" wp14:editId="69D09228">
                <wp:simplePos x="0" y="0"/>
                <wp:positionH relativeFrom="page">
                  <wp:posOffset>5465445</wp:posOffset>
                </wp:positionH>
                <wp:positionV relativeFrom="page">
                  <wp:posOffset>7656830</wp:posOffset>
                </wp:positionV>
                <wp:extent cx="1811655" cy="2716530"/>
                <wp:effectExtent l="38100" t="38100" r="36195" b="4572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271653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1985" w:rsidRPr="001C01CE" w:rsidRDefault="00711985" w:rsidP="0071198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</w:rPr>
                            </w:pPr>
                            <w:r w:rsidRPr="001C01C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</w:rPr>
                              <w:t xml:space="preserve">The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</w:rPr>
                              <w:t>standard</w:t>
                            </w:r>
                            <w:r w:rsidRPr="001C01C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</w:rPr>
                              <w:t xml:space="preserve"> book box set comprises:</w:t>
                            </w:r>
                          </w:p>
                          <w:p w:rsidR="00711985" w:rsidRPr="001C01CE" w:rsidRDefault="00711985" w:rsidP="00711985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</w:rPr>
                              <w:t>Black faux</w:t>
                            </w:r>
                            <w:r w:rsidRPr="001C01C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</w:rPr>
                              <w:t xml:space="preserve"> leather book box, 6 cards &amp; envelopes, archival pen &amp; 16 page booklet with advice &amp; memory joggers.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</w:rPr>
                              <w:t xml:space="preserve"> You choose the 6 cards you want. £24.95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30.35pt;margin-top:602.9pt;width:142.65pt;height:213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" o:allowincell="f" filled="f" strokecolor="windowText" strokeweight="6pt">
                <v:stroke linestyle="thickThin"/>
                <v:textbox inset="10.8pt,7.2pt,10.8pt,7.2pt">
                  <w:txbxContent>
                    <w:p w:rsidR="00711985" w:rsidRPr="001C01CE" w:rsidRDefault="00711985" w:rsidP="0071198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</w:rPr>
                      </w:pPr>
                      <w:r w:rsidRPr="001C01CE">
                        <w:rPr>
                          <w:rFonts w:asciiTheme="majorHAnsi" w:eastAsiaTheme="majorEastAsia" w:hAnsiTheme="majorHAnsi" w:cstheme="majorBidi"/>
                          <w:i/>
                          <w:iCs/>
                        </w:rPr>
                        <w:t xml:space="preserve">The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</w:rPr>
                        <w:t>standard</w:t>
                      </w:r>
                      <w:r w:rsidRPr="001C01CE">
                        <w:rPr>
                          <w:rFonts w:asciiTheme="majorHAnsi" w:eastAsiaTheme="majorEastAsia" w:hAnsiTheme="majorHAnsi" w:cstheme="majorBidi"/>
                          <w:i/>
                          <w:iCs/>
                        </w:rPr>
                        <w:t xml:space="preserve"> book box set comprises:</w:t>
                      </w:r>
                    </w:p>
                    <w:p w:rsidR="00711985" w:rsidRPr="001C01CE" w:rsidRDefault="00711985" w:rsidP="00711985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</w:rPr>
                      </w:pPr>
                      <w:proofErr w:type="gramStart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</w:rPr>
                        <w:t>Black faux</w:t>
                      </w:r>
                      <w:r w:rsidRPr="001C01CE">
                        <w:rPr>
                          <w:rFonts w:asciiTheme="majorHAnsi" w:eastAsiaTheme="majorEastAsia" w:hAnsiTheme="majorHAnsi" w:cstheme="majorBidi"/>
                          <w:i/>
                          <w:iCs/>
                        </w:rPr>
                        <w:t xml:space="preserve"> leather book box, 6 cards &amp; envelopes, archival pen &amp; 16 page booklet with advice &amp; memory joggers.</w:t>
                      </w:r>
                      <w:proofErr w:type="gramEnd"/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</w:rPr>
                        <w:t xml:space="preserve"> You choose the 6 cards you want. £24.95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421575" w:rsidRDefault="008E2495" w:rsidP="00444A17">
      <w:pPr>
        <w:autoSpaceDE w:val="0"/>
        <w:autoSpaceDN w:val="0"/>
        <w:adjustRightInd w:val="0"/>
        <w:spacing w:after="0" w:line="240" w:lineRule="auto"/>
        <w:ind w:firstLine="426"/>
        <w:rPr>
          <w:rFonts w:ascii="HoeflerText-Italic" w:hAnsi="HoeflerText-Italic" w:cs="HoeflerText-Italic"/>
          <w:i/>
          <w:iCs/>
          <w:color w:val="17365D" w:themeColor="text2" w:themeShade="BF"/>
          <w:sz w:val="24"/>
          <w:szCs w:val="24"/>
        </w:rPr>
      </w:pPr>
      <w:r w:rsidRPr="00902787">
        <w:rPr>
          <w:rFonts w:ascii="HoeflerText-Italic" w:hAnsi="HoeflerText-Italic" w:cs="HoeflerText-Italic"/>
          <w:i/>
          <w:iCs/>
          <w:color w:val="17365D" w:themeColor="text2" w:themeShade="BF"/>
          <w:sz w:val="72"/>
          <w:szCs w:val="72"/>
        </w:rPr>
        <w:t xml:space="preserve">  </w:t>
      </w:r>
      <w:r w:rsidR="00D514C8">
        <w:rPr>
          <w:rFonts w:ascii="HoeflerText-Italic" w:hAnsi="HoeflerText-Italic" w:cs="HoeflerText-Italic"/>
          <w:i/>
          <w:iCs/>
          <w:color w:val="17365D" w:themeColor="text2" w:themeShade="BF"/>
          <w:sz w:val="72"/>
          <w:szCs w:val="72"/>
        </w:rPr>
        <w:t xml:space="preserve"> </w:t>
      </w:r>
    </w:p>
    <w:p w:rsidR="002738BA" w:rsidRPr="002738BA" w:rsidRDefault="002738BA" w:rsidP="002738BA">
      <w:pPr>
        <w:autoSpaceDE w:val="0"/>
        <w:autoSpaceDN w:val="0"/>
        <w:adjustRightInd w:val="0"/>
        <w:spacing w:after="0"/>
        <w:ind w:firstLine="426"/>
        <w:rPr>
          <w:rFonts w:cs="HoeflerText-Italic"/>
          <w:b/>
          <w:iCs/>
          <w:color w:val="17365D" w:themeColor="text2" w:themeShade="BF"/>
          <w:sz w:val="24"/>
          <w:szCs w:val="24"/>
        </w:rPr>
      </w:pPr>
      <w:r w:rsidRPr="002738BA">
        <w:rPr>
          <w:rFonts w:cs="HoeflerText-Italic"/>
          <w:b/>
          <w:iCs/>
          <w:color w:val="17365D" w:themeColor="text2" w:themeShade="BF"/>
          <w:sz w:val="24"/>
          <w:szCs w:val="24"/>
        </w:rPr>
        <w:t>Valid until 31</w:t>
      </w:r>
      <w:r w:rsidRPr="002738BA">
        <w:rPr>
          <w:rFonts w:cs="HoeflerText-Italic"/>
          <w:b/>
          <w:iCs/>
          <w:color w:val="17365D" w:themeColor="text2" w:themeShade="BF"/>
          <w:sz w:val="24"/>
          <w:szCs w:val="24"/>
          <w:vertAlign w:val="superscript"/>
        </w:rPr>
        <w:t>st</w:t>
      </w:r>
      <w:r w:rsidRPr="002738BA">
        <w:rPr>
          <w:rFonts w:cs="HoeflerText-Italic"/>
          <w:b/>
          <w:iCs/>
          <w:color w:val="17365D" w:themeColor="text2" w:themeShade="BF"/>
          <w:sz w:val="24"/>
          <w:szCs w:val="24"/>
        </w:rPr>
        <w:t xml:space="preserve"> March 2015. </w:t>
      </w:r>
    </w:p>
    <w:p w:rsidR="002738BA" w:rsidRDefault="002738BA" w:rsidP="002738BA">
      <w:pPr>
        <w:autoSpaceDE w:val="0"/>
        <w:autoSpaceDN w:val="0"/>
        <w:adjustRightInd w:val="0"/>
        <w:spacing w:after="0"/>
        <w:ind w:firstLine="426"/>
        <w:rPr>
          <w:rFonts w:cs="HoeflerText-Italic"/>
          <w:b/>
          <w:iCs/>
          <w:color w:val="17365D" w:themeColor="text2" w:themeShade="BF"/>
          <w:sz w:val="24"/>
          <w:szCs w:val="24"/>
        </w:rPr>
      </w:pPr>
      <w:r w:rsidRPr="002738BA">
        <w:rPr>
          <w:rFonts w:cs="HoeflerText-Italic"/>
          <w:b/>
          <w:i/>
          <w:iCs/>
          <w:color w:val="17365D" w:themeColor="text2" w:themeShade="BF"/>
          <w:sz w:val="24"/>
          <w:szCs w:val="24"/>
        </w:rPr>
        <w:t>Family Legacy Cards</w:t>
      </w:r>
      <w:r w:rsidRPr="002738BA">
        <w:rPr>
          <w:rFonts w:cs="HoeflerText-Italic"/>
          <w:b/>
          <w:iCs/>
          <w:color w:val="17365D" w:themeColor="text2" w:themeShade="BF"/>
          <w:sz w:val="24"/>
          <w:szCs w:val="24"/>
        </w:rPr>
        <w:t xml:space="preserve"> are made in Britain by </w:t>
      </w:r>
      <w:proofErr w:type="spellStart"/>
      <w:r w:rsidRPr="002738BA">
        <w:rPr>
          <w:rFonts w:cs="HoeflerText-Italic"/>
          <w:b/>
          <w:iCs/>
          <w:color w:val="17365D" w:themeColor="text2" w:themeShade="BF"/>
          <w:sz w:val="24"/>
          <w:szCs w:val="24"/>
        </w:rPr>
        <w:t>Brythonium</w:t>
      </w:r>
      <w:proofErr w:type="spellEnd"/>
      <w:r w:rsidRPr="002738BA">
        <w:rPr>
          <w:rFonts w:cs="HoeflerText-Italic"/>
          <w:b/>
          <w:iCs/>
          <w:color w:val="17365D" w:themeColor="text2" w:themeShade="BF"/>
          <w:sz w:val="24"/>
          <w:szCs w:val="24"/>
        </w:rPr>
        <w:t xml:space="preserve">® </w:t>
      </w:r>
      <w:proofErr w:type="spellStart"/>
      <w:r w:rsidRPr="002738BA">
        <w:rPr>
          <w:rFonts w:cs="HoeflerText-Italic"/>
          <w:b/>
          <w:iCs/>
          <w:color w:val="17365D" w:themeColor="text2" w:themeShade="BF"/>
          <w:sz w:val="24"/>
          <w:szCs w:val="24"/>
        </w:rPr>
        <w:t>Cyf</w:t>
      </w:r>
      <w:proofErr w:type="spellEnd"/>
      <w:r w:rsidRPr="002738BA">
        <w:rPr>
          <w:rFonts w:cs="HoeflerText-Italic"/>
          <w:b/>
          <w:iCs/>
          <w:color w:val="17365D" w:themeColor="text2" w:themeShade="BF"/>
          <w:sz w:val="24"/>
          <w:szCs w:val="24"/>
        </w:rPr>
        <w:t>.</w:t>
      </w:r>
    </w:p>
    <w:p w:rsidR="00F222A8" w:rsidRPr="00335EF0" w:rsidRDefault="00335EF0" w:rsidP="00335EF0">
      <w:pPr>
        <w:autoSpaceDE w:val="0"/>
        <w:autoSpaceDN w:val="0"/>
        <w:adjustRightInd w:val="0"/>
        <w:spacing w:after="0"/>
        <w:ind w:firstLine="426"/>
        <w:rPr>
          <w:rFonts w:cs="HoeflerText-Italic"/>
          <w:b/>
          <w:iCs/>
          <w:color w:val="17365D" w:themeColor="text2" w:themeShade="BF"/>
          <w:sz w:val="24"/>
          <w:szCs w:val="24"/>
        </w:rPr>
      </w:pPr>
      <w:r>
        <w:rPr>
          <w:rFonts w:cs="HoeflerText-Italic"/>
          <w:b/>
          <w:iCs/>
          <w:color w:val="17365D" w:themeColor="text2" w:themeShade="BF"/>
          <w:sz w:val="24"/>
          <w:szCs w:val="24"/>
        </w:rPr>
        <w:t xml:space="preserve">                                                             </w:t>
      </w:r>
      <w:r w:rsidRPr="00335EF0">
        <w:rPr>
          <w:rFonts w:cs="HoeflerText-Italic"/>
          <w:b/>
          <w:iCs/>
          <w:color w:val="17365D" w:themeColor="text2" w:themeShade="BF"/>
          <w:sz w:val="24"/>
          <w:szCs w:val="24"/>
        </w:rPr>
        <w:t>4</w:t>
      </w:r>
    </w:p>
    <w:p w:rsidR="00444A17" w:rsidRPr="006A19C3" w:rsidRDefault="00BD51BD" w:rsidP="00444A17">
      <w:pPr>
        <w:autoSpaceDE w:val="0"/>
        <w:autoSpaceDN w:val="0"/>
        <w:adjustRightInd w:val="0"/>
        <w:spacing w:after="0" w:line="240" w:lineRule="auto"/>
        <w:ind w:firstLine="426"/>
        <w:rPr>
          <w:rFonts w:ascii="HoeflerText-Italic" w:hAnsi="HoeflerText-Italic" w:cs="HoeflerText-Italic"/>
          <w:b/>
          <w:i/>
          <w:iCs/>
          <w:color w:val="17365D" w:themeColor="text2" w:themeShade="BF"/>
          <w:sz w:val="56"/>
          <w:szCs w:val="56"/>
        </w:rPr>
      </w:pPr>
      <w:r w:rsidRPr="00486D2E">
        <w:rPr>
          <w:rFonts w:ascii="HoeflerText-Regular" w:hAnsi="HoeflerText-Regular" w:cs="HoeflerText-Regular"/>
          <w:noProof/>
          <w:color w:val="17365D" w:themeColor="text2" w:themeShade="BF"/>
          <w:sz w:val="86"/>
          <w:szCs w:val="8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C61DAE" wp14:editId="786D4E69">
                <wp:simplePos x="0" y="0"/>
                <wp:positionH relativeFrom="column">
                  <wp:posOffset>3296498</wp:posOffset>
                </wp:positionH>
                <wp:positionV relativeFrom="paragraph">
                  <wp:posOffset>46355</wp:posOffset>
                </wp:positionV>
                <wp:extent cx="1581784" cy="981709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4" cy="9817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D2E" w:rsidRDefault="00486D2E" w:rsidP="00F222A8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rPr>
                                <w:rFonts w:ascii="HoeflerText-Italic" w:hAnsi="HoeflerText-Italic" w:cs="HoeflerText-Italic"/>
                                <w:i/>
                                <w:iCs/>
                                <w:noProof/>
                                <w:sz w:val="72"/>
                                <w:szCs w:val="72"/>
                                <w:lang w:eastAsia="en-GB"/>
                              </w:rPr>
                              <w:drawing>
                                <wp:inline distT="0" distB="0" distL="0" distR="0" wp14:anchorId="263E735D" wp14:editId="44DC77F9">
                                  <wp:extent cx="1114549" cy="709645"/>
                                  <wp:effectExtent l="0" t="0" r="0" b="0"/>
                                  <wp:docPr id="1" name="Picture 1" descr="C:\Users\Dawn\Dropbox\Brythonium\Artwork\Poppy Appeal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awn\Dropbox\Brythonium\Artwork\Poppy Appeal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549" cy="709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F222A8">
                              <w:rPr>
                                <w:sz w:val="20"/>
                                <w:szCs w:val="20"/>
                              </w:rPr>
                              <w:t>Reg.Charity</w:t>
                            </w:r>
                            <w:proofErr w:type="spellEnd"/>
                            <w:r w:rsidRPr="00F222A8">
                              <w:rPr>
                                <w:sz w:val="20"/>
                                <w:szCs w:val="20"/>
                              </w:rPr>
                              <w:t xml:space="preserve"> No: 219279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59.55pt;margin-top:3.65pt;width:124.55pt;height:77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" stroked="f">
                <v:textbox>
                  <w:txbxContent>
                    <w:p w:rsidR="00486D2E" w:rsidRDefault="00486D2E" w:rsidP="00F222A8">
                      <w:pPr>
                        <w:spacing w:after="0" w:line="240" w:lineRule="auto"/>
                        <w:jc w:val="right"/>
                      </w:pPr>
                      <w:r>
                        <w:rPr>
                          <w:rFonts w:ascii="HoeflerText-Italic" w:hAnsi="HoeflerText-Italic" w:cs="HoeflerText-Italic"/>
                          <w:i/>
                          <w:iCs/>
                          <w:noProof/>
                          <w:sz w:val="72"/>
                          <w:szCs w:val="72"/>
                          <w:lang w:eastAsia="en-GB"/>
                        </w:rPr>
                        <w:drawing>
                          <wp:inline distT="0" distB="0" distL="0" distR="0" wp14:anchorId="263E735D" wp14:editId="44DC77F9">
                            <wp:extent cx="1114549" cy="709645"/>
                            <wp:effectExtent l="0" t="0" r="0" b="0"/>
                            <wp:docPr id="1" name="Picture 1" descr="C:\Users\Dawn\Dropbox\Brythonium\Artwork\Poppy Appeal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awn\Dropbox\Brythonium\Artwork\Poppy Appeal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549" cy="709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F222A8">
                        <w:rPr>
                          <w:sz w:val="20"/>
                          <w:szCs w:val="20"/>
                        </w:rPr>
                        <w:t>Reg.Charity</w:t>
                      </w:r>
                      <w:proofErr w:type="spellEnd"/>
                      <w:r w:rsidRPr="00F222A8">
                        <w:rPr>
                          <w:sz w:val="20"/>
                          <w:szCs w:val="20"/>
                        </w:rPr>
                        <w:t xml:space="preserve"> No: 219279</w:t>
                      </w:r>
                    </w:p>
                  </w:txbxContent>
                </v:textbox>
              </v:shape>
            </w:pict>
          </mc:Fallback>
        </mc:AlternateContent>
      </w:r>
      <w:r w:rsidR="00421575">
        <w:rPr>
          <w:rFonts w:ascii="HoeflerText-Italic" w:hAnsi="HoeflerText-Italic" w:cs="HoeflerText-Italic"/>
          <w:i/>
          <w:iCs/>
          <w:noProof/>
          <w:color w:val="1F497D" w:themeColor="text2"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6606D0" wp14:editId="292005FF">
                <wp:simplePos x="0" y="0"/>
                <wp:positionH relativeFrom="column">
                  <wp:posOffset>21590</wp:posOffset>
                </wp:positionH>
                <wp:positionV relativeFrom="paragraph">
                  <wp:posOffset>-99695</wp:posOffset>
                </wp:positionV>
                <wp:extent cx="4885055" cy="7112000"/>
                <wp:effectExtent l="19050" t="19050" r="10795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5055" cy="711200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0" o:spid="_x0000_s1026" style="position:absolute;margin-left:1.7pt;margin-top:-7.85pt;width:384.65pt;height:560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" filled="f" strokecolor="#243f60 [1604]" strokeweight="3pt"/>
            </w:pict>
          </mc:Fallback>
        </mc:AlternateContent>
      </w:r>
      <w:r w:rsidR="00444A17" w:rsidRPr="006A19C3">
        <w:rPr>
          <w:rFonts w:ascii="HoeflerText-Italic" w:hAnsi="HoeflerText-Italic" w:cs="HoeflerText-Italic"/>
          <w:b/>
          <w:i/>
          <w:iCs/>
          <w:color w:val="17365D" w:themeColor="text2" w:themeShade="BF"/>
          <w:sz w:val="56"/>
          <w:szCs w:val="56"/>
        </w:rPr>
        <w:t>family</w:t>
      </w:r>
    </w:p>
    <w:p w:rsidR="00711985" w:rsidRPr="006A19C3" w:rsidRDefault="00D514C8" w:rsidP="00444A17">
      <w:pPr>
        <w:autoSpaceDE w:val="0"/>
        <w:autoSpaceDN w:val="0"/>
        <w:adjustRightInd w:val="0"/>
        <w:spacing w:after="0" w:line="240" w:lineRule="auto"/>
        <w:ind w:firstLine="426"/>
        <w:rPr>
          <w:rFonts w:ascii="HoeflerText-Regular" w:hAnsi="HoeflerText-Regular" w:cs="HoeflerText-Regular"/>
          <w:b/>
          <w:color w:val="17365D" w:themeColor="text2" w:themeShade="BF"/>
          <w:sz w:val="72"/>
          <w:szCs w:val="72"/>
        </w:rPr>
      </w:pPr>
      <w:r w:rsidRPr="00486D2E">
        <w:rPr>
          <w:rFonts w:ascii="HoeflerText-Regular" w:hAnsi="HoeflerText-Regular" w:cs="HoeflerText-Regular"/>
          <w:b/>
          <w:color w:val="17365D" w:themeColor="text2" w:themeShade="BF"/>
          <w:sz w:val="86"/>
          <w:szCs w:val="86"/>
        </w:rPr>
        <w:t xml:space="preserve"> </w:t>
      </w:r>
      <w:proofErr w:type="spellStart"/>
      <w:r w:rsidR="00444A17" w:rsidRPr="006A19C3">
        <w:rPr>
          <w:rFonts w:ascii="HoeflerText-Regular" w:hAnsi="HoeflerText-Regular" w:cs="HoeflerText-Regular"/>
          <w:b/>
          <w:color w:val="17365D" w:themeColor="text2" w:themeShade="BF"/>
          <w:sz w:val="72"/>
          <w:szCs w:val="72"/>
        </w:rPr>
        <w:t>LegacyCards</w:t>
      </w:r>
      <w:proofErr w:type="spellEnd"/>
    </w:p>
    <w:p w:rsidR="00444A17" w:rsidRPr="006A19C3" w:rsidRDefault="00486D2E" w:rsidP="00486D2E">
      <w:pPr>
        <w:autoSpaceDE w:val="0"/>
        <w:autoSpaceDN w:val="0"/>
        <w:adjustRightInd w:val="0"/>
        <w:spacing w:after="0" w:line="240" w:lineRule="auto"/>
        <w:rPr>
          <w:rFonts w:ascii="TrajanPro-Regular" w:hAnsi="TrajanPro-Regular" w:cs="TrajanPro-Regular"/>
          <w:b/>
          <w:color w:val="17365D" w:themeColor="text2" w:themeShade="BF"/>
          <w:sz w:val="32"/>
          <w:szCs w:val="32"/>
        </w:rPr>
      </w:pPr>
      <w:r w:rsidRPr="00486D2E">
        <w:rPr>
          <w:rFonts w:ascii="HoeflerText-Regular" w:hAnsi="HoeflerText-Regular" w:cs="HoeflerText-Regular"/>
          <w:b/>
          <w:color w:val="17365D" w:themeColor="text2" w:themeShade="BF"/>
          <w:sz w:val="136"/>
          <w:szCs w:val="136"/>
        </w:rPr>
        <w:t xml:space="preserve"> </w:t>
      </w:r>
      <w:r w:rsidR="008E2495" w:rsidRPr="00486D2E">
        <w:rPr>
          <w:rFonts w:ascii="HoeflerText-Regular" w:hAnsi="HoeflerText-Regular" w:cs="HoeflerText-Regular"/>
          <w:b/>
          <w:color w:val="17365D" w:themeColor="text2" w:themeShade="BF"/>
          <w:sz w:val="136"/>
          <w:szCs w:val="136"/>
        </w:rPr>
        <w:t xml:space="preserve">  </w:t>
      </w:r>
      <w:r w:rsidR="00D514C8" w:rsidRPr="00486D2E">
        <w:rPr>
          <w:rFonts w:ascii="HoeflerText-Regular" w:hAnsi="HoeflerText-Regular" w:cs="HoeflerText-Regular"/>
          <w:b/>
          <w:color w:val="17365D" w:themeColor="text2" w:themeShade="BF"/>
          <w:sz w:val="136"/>
          <w:szCs w:val="136"/>
        </w:rPr>
        <w:t xml:space="preserve"> </w:t>
      </w:r>
      <w:r w:rsidR="008E2495" w:rsidRPr="00486D2E">
        <w:rPr>
          <w:rFonts w:ascii="HoeflerText-Regular" w:hAnsi="HoeflerText-Regular" w:cs="HoeflerText-Regular"/>
          <w:b/>
          <w:color w:val="17365D" w:themeColor="text2" w:themeShade="BF"/>
          <w:sz w:val="136"/>
          <w:szCs w:val="136"/>
        </w:rPr>
        <w:t xml:space="preserve"> </w:t>
      </w:r>
      <w:r w:rsidR="00444A17" w:rsidRPr="006A19C3">
        <w:rPr>
          <w:rFonts w:ascii="HoeflerText-Regular" w:hAnsi="HoeflerText-Regular" w:cs="HoeflerText-Regular"/>
          <w:b/>
          <w:color w:val="17365D" w:themeColor="text2" w:themeShade="BF"/>
          <w:sz w:val="32"/>
          <w:szCs w:val="32"/>
        </w:rPr>
        <w:t xml:space="preserve">by </w:t>
      </w:r>
      <w:r w:rsidR="00444A17" w:rsidRPr="006A19C3">
        <w:rPr>
          <w:rFonts w:ascii="TrajanPro-Regular" w:hAnsi="TrajanPro-Regular" w:cs="TrajanPro-Regular"/>
          <w:b/>
          <w:color w:val="17365D" w:themeColor="text2" w:themeShade="BF"/>
          <w:sz w:val="32"/>
          <w:szCs w:val="32"/>
        </w:rPr>
        <w:t>BRYTHONIUM®</w:t>
      </w:r>
    </w:p>
    <w:p w:rsidR="00444A17" w:rsidRPr="00486D2E" w:rsidRDefault="00BD51BD" w:rsidP="006A19C3">
      <w:pPr>
        <w:autoSpaceDE w:val="0"/>
        <w:autoSpaceDN w:val="0"/>
        <w:adjustRightInd w:val="0"/>
        <w:spacing w:after="0" w:line="240" w:lineRule="auto"/>
        <w:ind w:firstLine="426"/>
        <w:rPr>
          <w:rFonts w:ascii="HoeflerText-Regular" w:hAnsi="HoeflerText-Regular" w:cs="HoeflerText-Regular"/>
          <w:b/>
          <w:color w:val="17365D" w:themeColor="text2" w:themeShade="BF"/>
          <w:sz w:val="20"/>
          <w:szCs w:val="20"/>
        </w:rPr>
      </w:pPr>
      <w:r>
        <w:rPr>
          <w:rFonts w:ascii="HoeflerText-Regular" w:hAnsi="HoeflerText-Regular" w:cs="HoeflerText-Regular"/>
          <w:b/>
          <w:color w:val="17365D" w:themeColor="text2" w:themeShade="BF"/>
          <w:sz w:val="36"/>
          <w:szCs w:val="36"/>
        </w:rPr>
        <w:t xml:space="preserve">          </w:t>
      </w:r>
      <w:r w:rsidR="008E2495" w:rsidRPr="00486D2E">
        <w:rPr>
          <w:rFonts w:ascii="HoeflerText-Regular" w:hAnsi="HoeflerText-Regular" w:cs="HoeflerText-Regular"/>
          <w:b/>
          <w:color w:val="17365D" w:themeColor="text2" w:themeShade="BF"/>
          <w:sz w:val="36"/>
          <w:szCs w:val="36"/>
        </w:rPr>
        <w:t xml:space="preserve">  </w:t>
      </w:r>
    </w:p>
    <w:p w:rsidR="00486D2E" w:rsidRDefault="00486D2E" w:rsidP="00486D2E">
      <w:pPr>
        <w:spacing w:after="0" w:line="240" w:lineRule="auto"/>
        <w:ind w:left="567"/>
        <w:jc w:val="center"/>
        <w:rPr>
          <w:rFonts w:ascii="HoeflerText-Regular" w:hAnsi="HoeflerText-Regular" w:cs="HoeflerText-Regular"/>
          <w:color w:val="17365D" w:themeColor="text2" w:themeShade="BF"/>
          <w:sz w:val="16"/>
          <w:szCs w:val="16"/>
        </w:rPr>
      </w:pPr>
    </w:p>
    <w:p w:rsidR="00421575" w:rsidRDefault="00486D2E" w:rsidP="00486D2E">
      <w:pPr>
        <w:spacing w:after="120"/>
        <w:ind w:left="284"/>
        <w:jc w:val="center"/>
        <w:rPr>
          <w:rFonts w:cs="HoeflerText-Regular"/>
          <w:b/>
          <w:color w:val="17365D" w:themeColor="text2" w:themeShade="BF"/>
          <w:sz w:val="30"/>
          <w:szCs w:val="30"/>
        </w:rPr>
      </w:pPr>
      <w:r w:rsidRPr="00486D2E">
        <w:rPr>
          <w:rFonts w:cs="HoeflerText-Regular"/>
          <w:b/>
          <w:color w:val="17365D" w:themeColor="text2" w:themeShade="BF"/>
          <w:sz w:val="30"/>
          <w:szCs w:val="30"/>
        </w:rPr>
        <w:t xml:space="preserve">Make Money for the Legion </w:t>
      </w:r>
      <w:r>
        <w:rPr>
          <w:rFonts w:cs="HoeflerText-Regular"/>
          <w:b/>
          <w:color w:val="17365D" w:themeColor="text2" w:themeShade="BF"/>
          <w:sz w:val="30"/>
          <w:szCs w:val="30"/>
        </w:rPr>
        <w:t>&amp;</w:t>
      </w:r>
      <w:r w:rsidRPr="00486D2E">
        <w:rPr>
          <w:rFonts w:cs="HoeflerText-Regular"/>
          <w:b/>
          <w:color w:val="17365D" w:themeColor="text2" w:themeShade="BF"/>
          <w:sz w:val="30"/>
          <w:szCs w:val="30"/>
        </w:rPr>
        <w:t xml:space="preserve"> Memories for Your Family</w:t>
      </w:r>
    </w:p>
    <w:p w:rsidR="001F7343" w:rsidRPr="00F222A8" w:rsidRDefault="00486D2E" w:rsidP="00F222A8">
      <w:pPr>
        <w:spacing w:after="0" w:line="240" w:lineRule="auto"/>
        <w:ind w:left="284" w:right="55"/>
        <w:rPr>
          <w:rFonts w:eastAsia="Times New Roman" w:cs="Calibri"/>
          <w:b/>
          <w:sz w:val="24"/>
          <w:szCs w:val="24"/>
        </w:rPr>
      </w:pPr>
      <w:r w:rsidRPr="00F222A8">
        <w:rPr>
          <w:rFonts w:eastAsia="Times New Roman" w:cs="Calibri"/>
          <w:b/>
          <w:sz w:val="24"/>
          <w:szCs w:val="24"/>
        </w:rPr>
        <w:t xml:space="preserve">We all have precious memories and family stories which we should write down for the family, but never get around to. </w:t>
      </w:r>
      <w:r w:rsidR="00BD51BD" w:rsidRPr="00F222A8">
        <w:rPr>
          <w:rFonts w:eastAsia="Times New Roman" w:cs="Calibri"/>
          <w:b/>
          <w:sz w:val="24"/>
          <w:szCs w:val="24"/>
        </w:rPr>
        <w:t xml:space="preserve">Now there is an easy way with </w:t>
      </w:r>
      <w:r w:rsidRPr="00F222A8">
        <w:rPr>
          <w:rFonts w:eastAsia="Times New Roman" w:cs="Calibri"/>
          <w:b/>
          <w:i/>
          <w:sz w:val="24"/>
          <w:szCs w:val="24"/>
        </w:rPr>
        <w:t>Family Legacy Cards</w:t>
      </w:r>
      <w:r w:rsidRPr="00F222A8">
        <w:rPr>
          <w:rFonts w:eastAsia="Times New Roman" w:cs="Calibri"/>
          <w:b/>
          <w:sz w:val="24"/>
          <w:szCs w:val="24"/>
        </w:rPr>
        <w:t xml:space="preserve"> </w:t>
      </w:r>
      <w:r w:rsidR="00BD51BD" w:rsidRPr="00F222A8">
        <w:rPr>
          <w:rFonts w:eastAsia="Times New Roman" w:cs="Calibri"/>
          <w:b/>
          <w:sz w:val="24"/>
          <w:szCs w:val="24"/>
        </w:rPr>
        <w:t>designed for this purpose.</w:t>
      </w:r>
      <w:r w:rsidR="001F7343" w:rsidRPr="00F222A8">
        <w:rPr>
          <w:rFonts w:eastAsia="Times New Roman" w:cs="Calibri"/>
          <w:b/>
          <w:sz w:val="24"/>
          <w:szCs w:val="24"/>
        </w:rPr>
        <w:t xml:space="preserve"> </w:t>
      </w:r>
      <w:r w:rsidR="00BD51BD" w:rsidRPr="00F222A8">
        <w:rPr>
          <w:rFonts w:eastAsia="Times New Roman" w:cs="Calibri"/>
          <w:b/>
          <w:sz w:val="24"/>
          <w:szCs w:val="24"/>
        </w:rPr>
        <w:t>Each card has 3 lined pages to write on</w:t>
      </w:r>
      <w:r w:rsidR="001F7343" w:rsidRPr="00F222A8">
        <w:rPr>
          <w:rFonts w:eastAsia="Times New Roman" w:cs="Calibri"/>
          <w:b/>
          <w:sz w:val="24"/>
          <w:szCs w:val="24"/>
        </w:rPr>
        <w:t xml:space="preserve"> </w:t>
      </w:r>
      <w:r w:rsidR="00BD51BD" w:rsidRPr="00F222A8">
        <w:rPr>
          <w:rFonts w:eastAsia="Times New Roman" w:cs="Calibri"/>
          <w:b/>
          <w:sz w:val="24"/>
          <w:szCs w:val="24"/>
        </w:rPr>
        <w:t xml:space="preserve">and </w:t>
      </w:r>
      <w:r w:rsidR="001F7343" w:rsidRPr="00F222A8">
        <w:rPr>
          <w:rFonts w:eastAsia="Times New Roman" w:cs="Calibri"/>
          <w:b/>
          <w:sz w:val="24"/>
          <w:szCs w:val="24"/>
        </w:rPr>
        <w:t>a special page to sign and date</w:t>
      </w:r>
      <w:r w:rsidR="00BD51BD" w:rsidRPr="00F222A8">
        <w:rPr>
          <w:rFonts w:eastAsia="Times New Roman" w:cs="Calibri"/>
          <w:b/>
          <w:sz w:val="24"/>
          <w:szCs w:val="24"/>
        </w:rPr>
        <w:t xml:space="preserve">, </w:t>
      </w:r>
      <w:r w:rsidR="00E03F83" w:rsidRPr="00F222A8">
        <w:rPr>
          <w:rFonts w:eastAsia="Times New Roman" w:cs="Calibri"/>
          <w:b/>
          <w:sz w:val="24"/>
          <w:szCs w:val="24"/>
        </w:rPr>
        <w:t>and so</w:t>
      </w:r>
      <w:r w:rsidR="00DA2AD9" w:rsidRPr="00F222A8">
        <w:rPr>
          <w:rFonts w:eastAsia="Times New Roman" w:cs="Calibri"/>
          <w:b/>
          <w:sz w:val="24"/>
          <w:szCs w:val="24"/>
        </w:rPr>
        <w:t xml:space="preserve"> </w:t>
      </w:r>
      <w:r w:rsidR="00BD51BD" w:rsidRPr="00F222A8">
        <w:rPr>
          <w:rFonts w:eastAsia="Times New Roman" w:cs="Calibri"/>
          <w:b/>
          <w:sz w:val="24"/>
          <w:szCs w:val="24"/>
        </w:rPr>
        <w:t xml:space="preserve">capturing a person’s memories, handwriting and signature. The cards have </w:t>
      </w:r>
      <w:r w:rsidR="001F7343" w:rsidRPr="00F222A8">
        <w:rPr>
          <w:rFonts w:eastAsia="Times New Roman" w:cs="Calibri"/>
          <w:b/>
          <w:sz w:val="24"/>
          <w:szCs w:val="24"/>
        </w:rPr>
        <w:t>different themes</w:t>
      </w:r>
      <w:r w:rsidR="00BD51BD" w:rsidRPr="00F222A8">
        <w:rPr>
          <w:rFonts w:eastAsia="Times New Roman" w:cs="Calibri"/>
          <w:b/>
          <w:sz w:val="24"/>
          <w:szCs w:val="24"/>
        </w:rPr>
        <w:t xml:space="preserve"> and are made from archival paper</w:t>
      </w:r>
      <w:r w:rsidR="00DA2AD9" w:rsidRPr="00F222A8">
        <w:rPr>
          <w:rFonts w:eastAsia="Times New Roman" w:cs="Calibri"/>
          <w:b/>
          <w:sz w:val="24"/>
          <w:szCs w:val="24"/>
        </w:rPr>
        <w:t>. They</w:t>
      </w:r>
      <w:r w:rsidR="00BD51BD" w:rsidRPr="00F222A8">
        <w:rPr>
          <w:rFonts w:eastAsia="Times New Roman" w:cs="Calibri"/>
          <w:b/>
          <w:sz w:val="24"/>
          <w:szCs w:val="24"/>
        </w:rPr>
        <w:t xml:space="preserve"> </w:t>
      </w:r>
      <w:r w:rsidR="001F7343" w:rsidRPr="00F222A8">
        <w:rPr>
          <w:rFonts w:eastAsia="Times New Roman" w:cs="Calibri"/>
          <w:b/>
          <w:sz w:val="24"/>
          <w:szCs w:val="24"/>
        </w:rPr>
        <w:t>mak</w:t>
      </w:r>
      <w:r w:rsidR="00DA2AD9" w:rsidRPr="00F222A8">
        <w:rPr>
          <w:rFonts w:eastAsia="Times New Roman" w:cs="Calibri"/>
          <w:b/>
          <w:sz w:val="24"/>
          <w:szCs w:val="24"/>
        </w:rPr>
        <w:t>e</w:t>
      </w:r>
      <w:r w:rsidR="001F7343" w:rsidRPr="00F222A8">
        <w:rPr>
          <w:rFonts w:eastAsia="Times New Roman" w:cs="Calibri"/>
          <w:b/>
          <w:sz w:val="24"/>
          <w:szCs w:val="24"/>
        </w:rPr>
        <w:t xml:space="preserve"> a delightful, tangible family story</w:t>
      </w:r>
      <w:r w:rsidR="00BD51BD" w:rsidRPr="00F222A8">
        <w:rPr>
          <w:rFonts w:eastAsia="Times New Roman" w:cs="Calibri"/>
          <w:b/>
          <w:sz w:val="24"/>
          <w:szCs w:val="24"/>
        </w:rPr>
        <w:t xml:space="preserve"> </w:t>
      </w:r>
      <w:r w:rsidR="00DA2AD9" w:rsidRPr="00F222A8">
        <w:rPr>
          <w:rFonts w:eastAsia="Times New Roman" w:cs="Calibri"/>
          <w:b/>
          <w:sz w:val="24"/>
          <w:szCs w:val="24"/>
        </w:rPr>
        <w:t>which will</w:t>
      </w:r>
      <w:r w:rsidR="00BD51BD" w:rsidRPr="00F222A8">
        <w:rPr>
          <w:rFonts w:eastAsia="Times New Roman" w:cs="Calibri"/>
          <w:b/>
          <w:sz w:val="24"/>
          <w:szCs w:val="24"/>
        </w:rPr>
        <w:t xml:space="preserve"> last for over 200 years</w:t>
      </w:r>
      <w:r w:rsidR="00DA2AD9" w:rsidRPr="00F222A8">
        <w:rPr>
          <w:rFonts w:eastAsia="Times New Roman" w:cs="Calibri"/>
          <w:b/>
          <w:sz w:val="24"/>
          <w:szCs w:val="24"/>
        </w:rPr>
        <w:t>!</w:t>
      </w:r>
      <w:r w:rsidR="001F7343" w:rsidRPr="00F222A8">
        <w:rPr>
          <w:rFonts w:eastAsia="Times New Roman" w:cs="Calibri"/>
          <w:b/>
          <w:sz w:val="24"/>
          <w:szCs w:val="24"/>
        </w:rPr>
        <w:t xml:space="preserve"> </w:t>
      </w:r>
    </w:p>
    <w:p w:rsidR="00F222A8" w:rsidRPr="00F222A8" w:rsidRDefault="00F222A8" w:rsidP="00F222A8">
      <w:pPr>
        <w:spacing w:after="0" w:line="240" w:lineRule="auto"/>
        <w:ind w:left="284"/>
        <w:rPr>
          <w:b/>
          <w:noProof/>
          <w:color w:val="1F497D" w:themeColor="text2"/>
          <w:sz w:val="16"/>
          <w:szCs w:val="16"/>
          <w:lang w:eastAsia="en-GB"/>
        </w:rPr>
      </w:pPr>
    </w:p>
    <w:p w:rsidR="00DA2AD9" w:rsidRPr="00DA2AD9" w:rsidRDefault="00DA2AD9" w:rsidP="00DA2AD9">
      <w:pPr>
        <w:spacing w:after="0" w:line="240" w:lineRule="auto"/>
        <w:ind w:left="284"/>
        <w:rPr>
          <w:b/>
          <w:noProof/>
          <w:color w:val="1F497D" w:themeColor="text2"/>
          <w:sz w:val="24"/>
          <w:szCs w:val="24"/>
          <w:lang w:eastAsia="en-GB"/>
        </w:rPr>
      </w:pPr>
      <w:r w:rsidRPr="00DA2AD9">
        <w:rPr>
          <w:b/>
          <w:noProof/>
          <w:color w:val="1F497D" w:themeColor="text2"/>
          <w:sz w:val="24"/>
          <w:szCs w:val="24"/>
          <w:lang w:eastAsia="en-GB"/>
        </w:rPr>
        <w:t>Fundraising for the Poppy Appeal</w:t>
      </w:r>
    </w:p>
    <w:p w:rsidR="00DA2AD9" w:rsidRPr="00F222A8" w:rsidRDefault="00DA2AD9" w:rsidP="00F222A8">
      <w:pPr>
        <w:pStyle w:val="ListParagraph"/>
        <w:spacing w:after="0" w:line="240" w:lineRule="auto"/>
        <w:ind w:left="284"/>
        <w:rPr>
          <w:b/>
          <w:color w:val="000000"/>
          <w:sz w:val="24"/>
          <w:szCs w:val="24"/>
        </w:rPr>
      </w:pPr>
      <w:r w:rsidRPr="00F222A8">
        <w:rPr>
          <w:rFonts w:ascii="Calibri" w:eastAsia="Times New Roman" w:hAnsi="Calibri" w:cs="Calibri"/>
          <w:b/>
          <w:sz w:val="24"/>
          <w:szCs w:val="24"/>
        </w:rPr>
        <w:t xml:space="preserve">In support of the Royal British Legion’s Poppy Appeal, </w:t>
      </w:r>
      <w:r w:rsidRPr="00F222A8">
        <w:rPr>
          <w:rFonts w:ascii="Calibri" w:eastAsia="Times New Roman" w:hAnsi="Calibri" w:cs="Calibri"/>
          <w:b/>
          <w:i/>
          <w:sz w:val="24"/>
          <w:szCs w:val="24"/>
        </w:rPr>
        <w:t>Family Legacy Cards</w:t>
      </w:r>
      <w:r w:rsidRPr="00F222A8">
        <w:rPr>
          <w:rFonts w:ascii="Calibri" w:eastAsia="Times New Roman" w:hAnsi="Calibri" w:cs="Calibri"/>
          <w:b/>
          <w:sz w:val="24"/>
          <w:szCs w:val="24"/>
        </w:rPr>
        <w:t xml:space="preserve"> are donating 50p f</w:t>
      </w:r>
      <w:r w:rsidR="006A19C3" w:rsidRPr="00F222A8">
        <w:rPr>
          <w:rFonts w:ascii="Calibri" w:eastAsia="Times New Roman" w:hAnsi="Calibri" w:cs="Calibri"/>
          <w:b/>
          <w:sz w:val="24"/>
          <w:szCs w:val="24"/>
        </w:rPr>
        <w:t>or</w:t>
      </w:r>
      <w:r w:rsidRPr="00F222A8">
        <w:rPr>
          <w:rFonts w:ascii="Calibri" w:eastAsia="Times New Roman" w:hAnsi="Calibri" w:cs="Calibri"/>
          <w:b/>
          <w:sz w:val="24"/>
          <w:szCs w:val="24"/>
        </w:rPr>
        <w:t xml:space="preserve"> each card bought</w:t>
      </w:r>
      <w:r w:rsidR="00E03F83" w:rsidRPr="00F222A8">
        <w:rPr>
          <w:rFonts w:ascii="Calibri" w:eastAsia="Times New Roman" w:hAnsi="Calibri" w:cs="Calibri"/>
          <w:b/>
          <w:sz w:val="24"/>
          <w:szCs w:val="24"/>
        </w:rPr>
        <w:t xml:space="preserve"> using the Poppy Appeal Postal Order Form or through the internet at </w:t>
      </w:r>
      <w:hyperlink r:id="rId15" w:history="1">
        <w:r w:rsidR="00E03F83" w:rsidRPr="00F222A8">
          <w:rPr>
            <w:rStyle w:val="Hyperlink"/>
            <w:rFonts w:ascii="Calibri" w:eastAsia="Times New Roman" w:hAnsi="Calibri" w:cs="Calibri"/>
            <w:b/>
            <w:sz w:val="24"/>
            <w:szCs w:val="24"/>
          </w:rPr>
          <w:t>www.brythonium.co.uk</w:t>
        </w:r>
      </w:hyperlink>
      <w:r w:rsidR="00E03F83" w:rsidRPr="00F222A8">
        <w:rPr>
          <w:rFonts w:ascii="Calibri" w:eastAsia="Times New Roman" w:hAnsi="Calibri" w:cs="Calibri"/>
          <w:b/>
          <w:sz w:val="24"/>
          <w:szCs w:val="24"/>
        </w:rPr>
        <w:t xml:space="preserve">. The 50p donation </w:t>
      </w:r>
      <w:r w:rsidRPr="00F222A8">
        <w:rPr>
          <w:rFonts w:ascii="Calibri" w:eastAsia="Times New Roman" w:hAnsi="Calibri" w:cs="Calibri"/>
          <w:b/>
          <w:sz w:val="24"/>
          <w:szCs w:val="24"/>
        </w:rPr>
        <w:t>includ</w:t>
      </w:r>
      <w:r w:rsidR="00E03F83" w:rsidRPr="00F222A8">
        <w:rPr>
          <w:rFonts w:ascii="Calibri" w:eastAsia="Times New Roman" w:hAnsi="Calibri" w:cs="Calibri"/>
          <w:b/>
          <w:sz w:val="24"/>
          <w:szCs w:val="24"/>
        </w:rPr>
        <w:t>es</w:t>
      </w:r>
      <w:r w:rsidRPr="00F222A8">
        <w:rPr>
          <w:rFonts w:ascii="Calibri" w:eastAsia="Times New Roman" w:hAnsi="Calibri" w:cs="Calibri"/>
          <w:b/>
          <w:sz w:val="24"/>
          <w:szCs w:val="24"/>
        </w:rPr>
        <w:t xml:space="preserve"> individual cards and cards in packs and gift sets. </w:t>
      </w:r>
      <w:r w:rsidRPr="00F222A8">
        <w:rPr>
          <w:b/>
          <w:color w:val="000000"/>
          <w:sz w:val="24"/>
          <w:szCs w:val="24"/>
        </w:rPr>
        <w:t xml:space="preserve">A Poppy Sticker on the cover of each card will confirm the donation by </w:t>
      </w:r>
      <w:r w:rsidRPr="00F222A8">
        <w:rPr>
          <w:b/>
          <w:bCs/>
          <w:i/>
          <w:iCs/>
          <w:color w:val="000000"/>
          <w:sz w:val="24"/>
          <w:szCs w:val="24"/>
        </w:rPr>
        <w:t>Family Legacy Cards</w:t>
      </w:r>
      <w:r w:rsidRPr="00F222A8">
        <w:rPr>
          <w:b/>
          <w:color w:val="000000"/>
          <w:sz w:val="24"/>
          <w:szCs w:val="24"/>
        </w:rPr>
        <w:t xml:space="preserve"> to the Poppy Appeal.</w:t>
      </w:r>
    </w:p>
    <w:p w:rsidR="006A19C3" w:rsidRPr="006A19C3" w:rsidRDefault="006A19C3" w:rsidP="00DA2AD9">
      <w:pPr>
        <w:spacing w:after="0" w:line="240" w:lineRule="auto"/>
        <w:ind w:left="284" w:right="55"/>
        <w:rPr>
          <w:rFonts w:ascii="Calibri" w:eastAsia="Times New Roman" w:hAnsi="Calibri" w:cs="Calibri"/>
          <w:b/>
          <w:sz w:val="16"/>
          <w:szCs w:val="16"/>
        </w:rPr>
      </w:pPr>
    </w:p>
    <w:p w:rsidR="00BD51BD" w:rsidRPr="00F222A8" w:rsidRDefault="00BD51BD" w:rsidP="00DA2AD9">
      <w:pPr>
        <w:spacing w:after="0" w:line="240" w:lineRule="auto"/>
        <w:ind w:left="284" w:right="55"/>
        <w:rPr>
          <w:b/>
          <w:noProof/>
          <w:sz w:val="24"/>
          <w:szCs w:val="24"/>
          <w:lang w:eastAsia="en-GB"/>
        </w:rPr>
      </w:pPr>
      <w:r w:rsidRPr="00F222A8">
        <w:rPr>
          <w:rFonts w:ascii="Calibri" w:eastAsia="Times New Roman" w:hAnsi="Calibri" w:cs="Calibri"/>
          <w:b/>
          <w:sz w:val="24"/>
          <w:szCs w:val="24"/>
        </w:rPr>
        <w:t xml:space="preserve">The </w:t>
      </w:r>
      <w:r w:rsidRPr="00F222A8">
        <w:rPr>
          <w:rFonts w:ascii="Calibri" w:eastAsia="Times New Roman" w:hAnsi="Calibri" w:cs="Calibri"/>
          <w:b/>
          <w:color w:val="FF0000"/>
          <w:sz w:val="24"/>
          <w:szCs w:val="24"/>
        </w:rPr>
        <w:t xml:space="preserve">Poppy Appeal 4 Card Pack </w:t>
      </w:r>
      <w:r w:rsidRPr="00F222A8">
        <w:rPr>
          <w:rFonts w:ascii="Calibri" w:eastAsia="Times New Roman" w:hAnsi="Calibri" w:cs="Calibri"/>
          <w:b/>
          <w:sz w:val="24"/>
          <w:szCs w:val="24"/>
        </w:rPr>
        <w:t>(below) has been especially chosen by the Royal British Legion for the Poppy Appeal</w:t>
      </w:r>
      <w:r w:rsidR="006A19C3" w:rsidRPr="00F222A8">
        <w:rPr>
          <w:rFonts w:ascii="Calibri" w:eastAsia="Times New Roman" w:hAnsi="Calibri" w:cs="Calibri"/>
          <w:sz w:val="24"/>
          <w:szCs w:val="24"/>
        </w:rPr>
        <w:t xml:space="preserve">. </w:t>
      </w:r>
      <w:r w:rsidR="006A19C3" w:rsidRPr="00F222A8">
        <w:rPr>
          <w:rFonts w:ascii="Calibri" w:eastAsia="Times New Roman" w:hAnsi="Calibri" w:cs="Calibri"/>
          <w:b/>
          <w:sz w:val="24"/>
          <w:szCs w:val="24"/>
        </w:rPr>
        <w:t>The four make it easy for a person to write briefly about their own life and wartime experiences.</w:t>
      </w:r>
      <w:r w:rsidRPr="00F222A8">
        <w:rPr>
          <w:b/>
          <w:color w:val="000000"/>
          <w:sz w:val="24"/>
          <w:szCs w:val="24"/>
        </w:rPr>
        <w:t xml:space="preserve"> </w:t>
      </w:r>
    </w:p>
    <w:p w:rsidR="009D4A7F" w:rsidRPr="006A19C3" w:rsidRDefault="00112230" w:rsidP="006A19C3">
      <w:pPr>
        <w:spacing w:after="120"/>
        <w:ind w:left="567"/>
        <w:rPr>
          <w:rFonts w:ascii="HoeflerText-Regular" w:hAnsi="HoeflerText-Regular" w:cs="HoeflerText-Regular"/>
          <w:sz w:val="36"/>
          <w:szCs w:val="36"/>
        </w:rPr>
      </w:pPr>
      <w:r>
        <w:rPr>
          <w:rFonts w:ascii="HoeflerText-Regular" w:hAnsi="HoeflerText-Regular" w:cs="HoeflerText-Regular"/>
          <w:noProof/>
          <w:sz w:val="36"/>
          <w:szCs w:val="36"/>
          <w:lang w:eastAsia="en-GB"/>
        </w:rPr>
        <w:drawing>
          <wp:inline distT="0" distB="0" distL="0" distR="0" wp14:anchorId="4BAF8B42" wp14:editId="287E4283">
            <wp:extent cx="959786" cy="1366844"/>
            <wp:effectExtent l="0" t="0" r="0" b="5080"/>
            <wp:docPr id="3" name="Picture 3" descr="C:\Users\Dawn\Dropbox\Brythonium\New Website\Card Photos\cards-cou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wn\Dropbox\Brythonium\New Website\Card Photos\cards-cour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74" cy="137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230">
        <w:rPr>
          <w:noProof/>
          <w:lang w:eastAsia="en-GB"/>
        </w:rPr>
        <w:t xml:space="preserve"> </w:t>
      </w:r>
      <w:r w:rsidR="00DA2AD9">
        <w:rPr>
          <w:rFonts w:ascii="HoeflerText-Regular" w:hAnsi="HoeflerText-Regular" w:cs="HoeflerText-Regular"/>
          <w:noProof/>
          <w:sz w:val="36"/>
          <w:szCs w:val="36"/>
          <w:lang w:eastAsia="en-GB"/>
        </w:rPr>
        <w:t xml:space="preserve"> </w:t>
      </w:r>
      <w:r>
        <w:rPr>
          <w:rFonts w:ascii="HoeflerText-Regular" w:hAnsi="HoeflerText-Regular" w:cs="HoeflerText-Regular"/>
          <w:noProof/>
          <w:sz w:val="36"/>
          <w:szCs w:val="36"/>
          <w:lang w:eastAsia="en-GB"/>
        </w:rPr>
        <w:drawing>
          <wp:inline distT="0" distB="0" distL="0" distR="0" wp14:anchorId="0ECA65C6" wp14:editId="05AF09AA">
            <wp:extent cx="956276" cy="136085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-schoolday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27" cy="137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="00DA2AD9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27128318" wp14:editId="0C3BFC60">
            <wp:extent cx="945962" cy="1354191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-penandpap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749" cy="136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AD9">
        <w:rPr>
          <w:noProof/>
          <w:lang w:eastAsia="en-GB"/>
        </w:rPr>
        <w:t xml:space="preserve">  </w:t>
      </w:r>
      <w:r w:rsidR="00711985">
        <w:rPr>
          <w:noProof/>
          <w:lang w:eastAsia="en-GB"/>
        </w:rPr>
        <w:drawing>
          <wp:inline distT="0" distB="0" distL="0" distR="0" wp14:anchorId="744D9B61" wp14:editId="604ED465">
            <wp:extent cx="957191" cy="136215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-pastgeneration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662" cy="13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9C3">
        <w:rPr>
          <w:rFonts w:ascii="Calibri" w:eastAsia="Times New Roman" w:hAnsi="Calibri" w:cs="Calibri"/>
          <w:b/>
          <w:sz w:val="24"/>
          <w:szCs w:val="24"/>
        </w:rPr>
        <w:t xml:space="preserve">   </w:t>
      </w:r>
      <w:r w:rsidR="00711985" w:rsidRPr="006A19C3">
        <w:rPr>
          <w:rFonts w:ascii="Calibri" w:eastAsia="Times New Roman" w:hAnsi="Calibri" w:cs="Calibri"/>
          <w:b/>
          <w:sz w:val="24"/>
          <w:szCs w:val="24"/>
        </w:rPr>
        <w:t xml:space="preserve">    </w:t>
      </w:r>
    </w:p>
    <w:p w:rsidR="00F222A8" w:rsidRPr="00335EF0" w:rsidRDefault="00F222A8" w:rsidP="00F222A8">
      <w:pPr>
        <w:spacing w:after="0" w:line="240" w:lineRule="auto"/>
        <w:jc w:val="center"/>
        <w:rPr>
          <w:b/>
          <w:color w:val="17365D" w:themeColor="text2" w:themeShade="BF"/>
          <w:sz w:val="24"/>
          <w:szCs w:val="24"/>
        </w:rPr>
      </w:pPr>
      <w:r w:rsidRPr="00335EF0">
        <w:rPr>
          <w:b/>
          <w:color w:val="17365D" w:themeColor="text2" w:themeShade="BF"/>
          <w:sz w:val="24"/>
          <w:szCs w:val="24"/>
        </w:rPr>
        <w:t>1</w:t>
      </w:r>
    </w:p>
    <w:p w:rsidR="009D4A7F" w:rsidRPr="00FF2655" w:rsidRDefault="00FF2655" w:rsidP="00FF2655">
      <w:pPr>
        <w:spacing w:after="0" w:line="240" w:lineRule="auto"/>
        <w:rPr>
          <w:b/>
        </w:rPr>
      </w:pPr>
      <w:r>
        <w:rPr>
          <w:b/>
        </w:rPr>
        <w:lastRenderedPageBreak/>
        <w:t xml:space="preserve">Front Cover                                  Card Name and </w:t>
      </w:r>
      <w:r w:rsidRPr="00FF2655">
        <w:rPr>
          <w:b/>
        </w:rPr>
        <w:t>The</w:t>
      </w:r>
      <w:r>
        <w:rPr>
          <w:b/>
        </w:rPr>
        <w:t xml:space="preserve">me </w:t>
      </w:r>
    </w:p>
    <w:tbl>
      <w:tblPr>
        <w:tblStyle w:val="TableGrid1"/>
        <w:tblW w:w="708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5812"/>
      </w:tblGrid>
      <w:tr w:rsidR="00762473" w:rsidRPr="00762473" w:rsidTr="00762473">
        <w:tc>
          <w:tcPr>
            <w:tcW w:w="1276" w:type="dxa"/>
          </w:tcPr>
          <w:p w:rsidR="00762473" w:rsidRPr="00762473" w:rsidRDefault="00762473" w:rsidP="00762473">
            <w:pPr>
              <w:jc w:val="center"/>
              <w:rPr>
                <w:b/>
                <w:sz w:val="28"/>
                <w:szCs w:val="28"/>
              </w:rPr>
            </w:pPr>
            <w:r w:rsidRPr="00762473">
              <w:rPr>
                <w:noProof/>
                <w:lang w:eastAsia="en-GB"/>
              </w:rPr>
              <w:drawing>
                <wp:inline distT="0" distB="0" distL="0" distR="0" wp14:anchorId="4FC700CD" wp14:editId="2076A7AB">
                  <wp:extent cx="751840" cy="1064554"/>
                  <wp:effectExtent l="0" t="0" r="0" b="2540"/>
                  <wp:docPr id="672" name="Pictur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s-belongin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39" cy="105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762473" w:rsidRPr="00762473" w:rsidRDefault="00762473" w:rsidP="00762473">
            <w:pPr>
              <w:rPr>
                <w:b/>
                <w:sz w:val="24"/>
                <w:szCs w:val="24"/>
              </w:rPr>
            </w:pPr>
          </w:p>
          <w:p w:rsidR="00762473" w:rsidRDefault="00762473" w:rsidP="00762473">
            <w:pPr>
              <w:rPr>
                <w:sz w:val="24"/>
                <w:szCs w:val="24"/>
              </w:rPr>
            </w:pPr>
            <w:r w:rsidRPr="00762473">
              <w:rPr>
                <w:b/>
                <w:sz w:val="24"/>
                <w:szCs w:val="24"/>
              </w:rPr>
              <w:t>Belonging</w:t>
            </w:r>
            <w:r w:rsidRPr="00762473">
              <w:rPr>
                <w:sz w:val="24"/>
                <w:szCs w:val="24"/>
              </w:rPr>
              <w:t>: to record your family’s origins, where the family has come from, special places in your life and those of your ancestors.</w:t>
            </w:r>
          </w:p>
          <w:p w:rsidR="002738BA" w:rsidRPr="002738BA" w:rsidRDefault="002738BA" w:rsidP="00762473">
            <w:pPr>
              <w:rPr>
                <w:sz w:val="24"/>
                <w:szCs w:val="24"/>
              </w:rPr>
            </w:pPr>
            <w:r w:rsidRPr="002738BA">
              <w:rPr>
                <w:sz w:val="24"/>
                <w:szCs w:val="24"/>
              </w:rPr>
              <w:t>* This card is also available in Welsh</w:t>
            </w:r>
          </w:p>
        </w:tc>
      </w:tr>
      <w:tr w:rsidR="00762473" w:rsidRPr="00762473" w:rsidTr="00762473">
        <w:tc>
          <w:tcPr>
            <w:tcW w:w="1276" w:type="dxa"/>
          </w:tcPr>
          <w:p w:rsidR="00762473" w:rsidRPr="00762473" w:rsidRDefault="00762473" w:rsidP="00762473">
            <w:pPr>
              <w:jc w:val="center"/>
              <w:rPr>
                <w:b/>
                <w:sz w:val="28"/>
                <w:szCs w:val="28"/>
              </w:rPr>
            </w:pPr>
            <w:r w:rsidRPr="00762473">
              <w:rPr>
                <w:noProof/>
                <w:lang w:eastAsia="en-GB"/>
              </w:rPr>
              <w:drawing>
                <wp:inline distT="0" distB="0" distL="0" distR="0" wp14:anchorId="5E3F1DB3" wp14:editId="36633A83">
                  <wp:extent cx="751840" cy="1063633"/>
                  <wp:effectExtent l="0" t="0" r="0" b="3175"/>
                  <wp:docPr id="673" name="Pictur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s-celebration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28" cy="107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738BA" w:rsidRDefault="002738BA" w:rsidP="00762473">
            <w:pPr>
              <w:rPr>
                <w:b/>
                <w:sz w:val="24"/>
                <w:szCs w:val="24"/>
              </w:rPr>
            </w:pPr>
          </w:p>
          <w:p w:rsidR="002738BA" w:rsidRDefault="00762473" w:rsidP="00762473">
            <w:pPr>
              <w:rPr>
                <w:sz w:val="24"/>
                <w:szCs w:val="24"/>
              </w:rPr>
            </w:pPr>
            <w:r w:rsidRPr="00762473">
              <w:rPr>
                <w:b/>
                <w:sz w:val="24"/>
                <w:szCs w:val="24"/>
              </w:rPr>
              <w:t>Celebrations</w:t>
            </w:r>
            <w:r w:rsidRPr="00762473">
              <w:rPr>
                <w:sz w:val="24"/>
                <w:szCs w:val="24"/>
              </w:rPr>
              <w:t>: to tell the story of major events you have witnessed or lived through and to describe your family’s special celebrations, culture and traditions.</w:t>
            </w:r>
          </w:p>
          <w:p w:rsidR="002738BA" w:rsidRPr="002738BA" w:rsidRDefault="002738BA" w:rsidP="00762473">
            <w:pPr>
              <w:rPr>
                <w:sz w:val="24"/>
                <w:szCs w:val="24"/>
              </w:rPr>
            </w:pPr>
            <w:r w:rsidRPr="002738BA">
              <w:rPr>
                <w:sz w:val="24"/>
                <w:szCs w:val="24"/>
              </w:rPr>
              <w:t>* This card is also available in Welsh</w:t>
            </w:r>
          </w:p>
        </w:tc>
      </w:tr>
      <w:tr w:rsidR="00762473" w:rsidRPr="00762473" w:rsidTr="00762473">
        <w:tc>
          <w:tcPr>
            <w:tcW w:w="1276" w:type="dxa"/>
          </w:tcPr>
          <w:p w:rsidR="00762473" w:rsidRPr="00762473" w:rsidRDefault="00762473" w:rsidP="00762473">
            <w:pPr>
              <w:jc w:val="center"/>
              <w:rPr>
                <w:b/>
                <w:sz w:val="28"/>
                <w:szCs w:val="28"/>
              </w:rPr>
            </w:pPr>
            <w:r w:rsidRPr="00762473">
              <w:rPr>
                <w:noProof/>
                <w:lang w:eastAsia="en-GB"/>
              </w:rPr>
              <w:drawing>
                <wp:inline distT="0" distB="0" distL="0" distR="0" wp14:anchorId="166C0FBC" wp14:editId="4AA44B7F">
                  <wp:extent cx="751840" cy="1069925"/>
                  <wp:effectExtent l="0" t="0" r="0" b="0"/>
                  <wp:docPr id="674" name="Pictur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s-courag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76" cy="108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762473" w:rsidRPr="00762473" w:rsidRDefault="00762473" w:rsidP="00762473">
            <w:pPr>
              <w:ind w:left="34"/>
              <w:rPr>
                <w:sz w:val="24"/>
                <w:szCs w:val="24"/>
              </w:rPr>
            </w:pPr>
            <w:r w:rsidRPr="00762473">
              <w:rPr>
                <w:b/>
                <w:sz w:val="24"/>
                <w:szCs w:val="24"/>
              </w:rPr>
              <w:t>Courage</w:t>
            </w:r>
            <w:r w:rsidRPr="00762473">
              <w:rPr>
                <w:sz w:val="24"/>
                <w:szCs w:val="24"/>
              </w:rPr>
              <w:t xml:space="preserve"> : for the sacrifice, hardship and courage during war years of family members who fought, worked hard or were evacuated away from home.</w:t>
            </w:r>
          </w:p>
          <w:p w:rsidR="00762473" w:rsidRPr="00762473" w:rsidRDefault="00762473" w:rsidP="00762473">
            <w:pPr>
              <w:ind w:left="34"/>
              <w:rPr>
                <w:sz w:val="24"/>
                <w:szCs w:val="24"/>
              </w:rPr>
            </w:pPr>
            <w:r w:rsidRPr="00762473">
              <w:rPr>
                <w:b/>
                <w:sz w:val="24"/>
                <w:szCs w:val="24"/>
              </w:rPr>
              <w:t>*This card is also included in the Poppy Appeal 4 Card Pack</w:t>
            </w:r>
          </w:p>
        </w:tc>
      </w:tr>
      <w:tr w:rsidR="00762473" w:rsidRPr="00762473" w:rsidTr="00762473">
        <w:tc>
          <w:tcPr>
            <w:tcW w:w="1276" w:type="dxa"/>
          </w:tcPr>
          <w:p w:rsidR="00762473" w:rsidRPr="00762473" w:rsidRDefault="00762473" w:rsidP="00762473">
            <w:pPr>
              <w:jc w:val="center"/>
              <w:rPr>
                <w:b/>
                <w:sz w:val="28"/>
                <w:szCs w:val="28"/>
              </w:rPr>
            </w:pPr>
            <w:r w:rsidRPr="00762473">
              <w:rPr>
                <w:noProof/>
                <w:lang w:eastAsia="en-GB"/>
              </w:rPr>
              <w:drawing>
                <wp:inline distT="0" distB="0" distL="0" distR="0" wp14:anchorId="343BCED8" wp14:editId="757AF341">
                  <wp:extent cx="751840" cy="1066769"/>
                  <wp:effectExtent l="0" t="0" r="0" b="635"/>
                  <wp:docPr id="675" name="Pictur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s-emptychair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920" cy="106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762473" w:rsidRPr="00762473" w:rsidRDefault="00762473" w:rsidP="00762473">
            <w:pPr>
              <w:ind w:left="34"/>
              <w:rPr>
                <w:b/>
                <w:sz w:val="24"/>
                <w:szCs w:val="24"/>
              </w:rPr>
            </w:pPr>
          </w:p>
          <w:p w:rsidR="00762473" w:rsidRPr="00762473" w:rsidRDefault="00762473" w:rsidP="00762473">
            <w:pPr>
              <w:ind w:left="34"/>
              <w:rPr>
                <w:b/>
                <w:sz w:val="24"/>
                <w:szCs w:val="24"/>
              </w:rPr>
            </w:pPr>
            <w:r w:rsidRPr="00762473">
              <w:rPr>
                <w:b/>
                <w:sz w:val="24"/>
                <w:szCs w:val="24"/>
              </w:rPr>
              <w:t>Empty Chair</w:t>
            </w:r>
            <w:r w:rsidRPr="00762473">
              <w:rPr>
                <w:sz w:val="24"/>
                <w:szCs w:val="24"/>
              </w:rPr>
              <w:t>: autobiographical – having regretted missed opportunities to ask past generations for information, to now capture your personal and other information for the family.</w:t>
            </w:r>
          </w:p>
        </w:tc>
      </w:tr>
      <w:tr w:rsidR="00762473" w:rsidRPr="00762473" w:rsidTr="00762473">
        <w:tc>
          <w:tcPr>
            <w:tcW w:w="1276" w:type="dxa"/>
          </w:tcPr>
          <w:p w:rsidR="00762473" w:rsidRPr="00762473" w:rsidRDefault="00762473" w:rsidP="00762473">
            <w:pPr>
              <w:jc w:val="center"/>
              <w:rPr>
                <w:b/>
                <w:sz w:val="28"/>
                <w:szCs w:val="28"/>
              </w:rPr>
            </w:pPr>
            <w:r w:rsidRPr="00762473">
              <w:rPr>
                <w:noProof/>
                <w:lang w:eastAsia="en-GB"/>
              </w:rPr>
              <w:drawing>
                <wp:inline distT="0" distB="0" distL="0" distR="0" wp14:anchorId="32942F1F" wp14:editId="79E07DB8">
                  <wp:extent cx="751840" cy="1085989"/>
                  <wp:effectExtent l="0" t="0" r="0" b="0"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s-keepsake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61" cy="109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762473" w:rsidRPr="00762473" w:rsidRDefault="00762473" w:rsidP="00762473">
            <w:pPr>
              <w:ind w:left="34"/>
              <w:rPr>
                <w:b/>
                <w:sz w:val="24"/>
                <w:szCs w:val="24"/>
              </w:rPr>
            </w:pPr>
          </w:p>
          <w:p w:rsidR="00762473" w:rsidRDefault="00762473" w:rsidP="00762473">
            <w:pPr>
              <w:ind w:left="34"/>
              <w:rPr>
                <w:sz w:val="24"/>
                <w:szCs w:val="24"/>
              </w:rPr>
            </w:pPr>
            <w:r w:rsidRPr="00762473">
              <w:rPr>
                <w:b/>
                <w:sz w:val="24"/>
                <w:szCs w:val="24"/>
              </w:rPr>
              <w:t xml:space="preserve">Keepsakes </w:t>
            </w:r>
            <w:r w:rsidRPr="00762473">
              <w:rPr>
                <w:sz w:val="24"/>
                <w:szCs w:val="24"/>
              </w:rPr>
              <w:t>: to describe and record the stories behind family jewellery, trinkets and heirlooms, to pass the information on along with the precious items.</w:t>
            </w:r>
          </w:p>
          <w:p w:rsidR="002738BA" w:rsidRPr="002738BA" w:rsidRDefault="002738BA" w:rsidP="00762473">
            <w:pPr>
              <w:ind w:left="34"/>
              <w:rPr>
                <w:sz w:val="24"/>
                <w:szCs w:val="24"/>
              </w:rPr>
            </w:pPr>
            <w:r w:rsidRPr="002738BA">
              <w:rPr>
                <w:sz w:val="24"/>
                <w:szCs w:val="24"/>
              </w:rPr>
              <w:t>* This card is also available in Welsh</w:t>
            </w:r>
          </w:p>
        </w:tc>
      </w:tr>
      <w:tr w:rsidR="00762473" w:rsidRPr="00762473" w:rsidTr="00762473">
        <w:tc>
          <w:tcPr>
            <w:tcW w:w="1276" w:type="dxa"/>
          </w:tcPr>
          <w:p w:rsidR="00762473" w:rsidRPr="00762473" w:rsidRDefault="00762473" w:rsidP="00762473">
            <w:pPr>
              <w:jc w:val="center"/>
              <w:rPr>
                <w:b/>
                <w:sz w:val="28"/>
                <w:szCs w:val="28"/>
              </w:rPr>
            </w:pPr>
            <w:r w:rsidRPr="00762473">
              <w:rPr>
                <w:noProof/>
                <w:lang w:eastAsia="en-GB"/>
              </w:rPr>
              <w:drawing>
                <wp:inline distT="0" distB="0" distL="0" distR="0" wp14:anchorId="1F2BD8EE" wp14:editId="702DF182">
                  <wp:extent cx="751840" cy="1068985"/>
                  <wp:effectExtent l="0" t="0" r="0" b="0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s-oldphoto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97" cy="107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738BA" w:rsidRDefault="002738BA" w:rsidP="00762473">
            <w:pPr>
              <w:ind w:left="34"/>
              <w:rPr>
                <w:b/>
                <w:sz w:val="24"/>
                <w:szCs w:val="24"/>
              </w:rPr>
            </w:pPr>
          </w:p>
          <w:p w:rsidR="00762473" w:rsidRDefault="00762473" w:rsidP="00762473">
            <w:pPr>
              <w:ind w:left="34"/>
              <w:rPr>
                <w:sz w:val="24"/>
                <w:szCs w:val="24"/>
              </w:rPr>
            </w:pPr>
            <w:r w:rsidRPr="00762473">
              <w:rPr>
                <w:b/>
                <w:sz w:val="24"/>
                <w:szCs w:val="24"/>
              </w:rPr>
              <w:t>Old Photos</w:t>
            </w:r>
            <w:r w:rsidRPr="00762473">
              <w:rPr>
                <w:sz w:val="24"/>
                <w:szCs w:val="24"/>
              </w:rPr>
              <w:t>: to accompany one or two special photographs and to describe the occasion and who is who, family personalities and traits etc.</w:t>
            </w:r>
          </w:p>
          <w:p w:rsidR="002738BA" w:rsidRPr="002738BA" w:rsidRDefault="002738BA" w:rsidP="00762473">
            <w:pPr>
              <w:ind w:left="34"/>
              <w:rPr>
                <w:sz w:val="24"/>
                <w:szCs w:val="24"/>
              </w:rPr>
            </w:pPr>
            <w:r w:rsidRPr="002738BA">
              <w:rPr>
                <w:sz w:val="24"/>
                <w:szCs w:val="24"/>
              </w:rPr>
              <w:t>* This card is also available in Welsh</w:t>
            </w:r>
          </w:p>
        </w:tc>
      </w:tr>
    </w:tbl>
    <w:p w:rsidR="00762473" w:rsidRPr="00335EF0" w:rsidRDefault="00335EF0" w:rsidP="00335EF0">
      <w:pPr>
        <w:spacing w:after="0" w:line="240" w:lineRule="auto"/>
        <w:ind w:left="284"/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 xml:space="preserve">                                                             </w:t>
      </w:r>
      <w:r w:rsidRPr="00335EF0">
        <w:rPr>
          <w:b/>
          <w:color w:val="17365D" w:themeColor="text2" w:themeShade="BF"/>
          <w:sz w:val="24"/>
          <w:szCs w:val="24"/>
        </w:rPr>
        <w:t>2</w:t>
      </w:r>
    </w:p>
    <w:p w:rsidR="00762473" w:rsidRPr="00FF2655" w:rsidRDefault="00FF2655" w:rsidP="00FF2655">
      <w:pPr>
        <w:spacing w:after="0" w:line="240" w:lineRule="auto"/>
        <w:ind w:right="424"/>
        <w:rPr>
          <w:b/>
        </w:rPr>
      </w:pPr>
      <w:r>
        <w:rPr>
          <w:b/>
        </w:rPr>
        <w:lastRenderedPageBreak/>
        <w:t xml:space="preserve">        Front Cover                                     Card Name and Theme</w:t>
      </w:r>
    </w:p>
    <w:tbl>
      <w:tblPr>
        <w:tblStyle w:val="TableGrid1"/>
        <w:tblW w:w="737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275"/>
        <w:gridCol w:w="6095"/>
      </w:tblGrid>
      <w:tr w:rsidR="00762473" w:rsidRPr="00762473" w:rsidTr="00CE2741">
        <w:tc>
          <w:tcPr>
            <w:tcW w:w="1275" w:type="dxa"/>
          </w:tcPr>
          <w:p w:rsidR="00762473" w:rsidRPr="00762473" w:rsidRDefault="00762473" w:rsidP="00762473">
            <w:pPr>
              <w:jc w:val="center"/>
              <w:rPr>
                <w:b/>
                <w:sz w:val="28"/>
                <w:szCs w:val="28"/>
              </w:rPr>
            </w:pPr>
            <w:r w:rsidRPr="00762473">
              <w:rPr>
                <w:noProof/>
                <w:lang w:eastAsia="en-GB"/>
              </w:rPr>
              <w:drawing>
                <wp:inline distT="0" distB="0" distL="0" distR="0" wp14:anchorId="6FD6F404" wp14:editId="245C363D">
                  <wp:extent cx="749644" cy="1066800"/>
                  <wp:effectExtent l="0" t="0" r="0" b="0"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s-pastgenerations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74" cy="1079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2738BA" w:rsidRPr="00762473" w:rsidRDefault="00762473" w:rsidP="002738BA">
            <w:pPr>
              <w:ind w:left="34" w:hanging="34"/>
              <w:rPr>
                <w:sz w:val="24"/>
                <w:szCs w:val="24"/>
              </w:rPr>
            </w:pPr>
            <w:r w:rsidRPr="00762473">
              <w:rPr>
                <w:b/>
                <w:sz w:val="24"/>
                <w:szCs w:val="24"/>
              </w:rPr>
              <w:t>Past Generations</w:t>
            </w:r>
            <w:r w:rsidRPr="00762473">
              <w:rPr>
                <w:sz w:val="24"/>
                <w:szCs w:val="24"/>
              </w:rPr>
              <w:t>: to write about past generations who were known to you, so you can give a first-hand account and keep their personalities and achievements alive.</w:t>
            </w:r>
          </w:p>
          <w:p w:rsidR="00762473" w:rsidRDefault="00762473" w:rsidP="002738BA">
            <w:pPr>
              <w:ind w:left="34" w:hanging="34"/>
              <w:rPr>
                <w:b/>
                <w:sz w:val="24"/>
                <w:szCs w:val="24"/>
              </w:rPr>
            </w:pPr>
            <w:r w:rsidRPr="00762473">
              <w:rPr>
                <w:b/>
                <w:sz w:val="24"/>
                <w:szCs w:val="24"/>
              </w:rPr>
              <w:t>*This card is also included in the Poppy Appeal 4 Card Pack</w:t>
            </w:r>
          </w:p>
          <w:p w:rsidR="002738BA" w:rsidRPr="002738BA" w:rsidRDefault="002738BA" w:rsidP="00762473">
            <w:pPr>
              <w:ind w:left="34" w:hanging="34"/>
              <w:rPr>
                <w:sz w:val="24"/>
                <w:szCs w:val="24"/>
              </w:rPr>
            </w:pPr>
            <w:r w:rsidRPr="002738BA">
              <w:rPr>
                <w:sz w:val="24"/>
                <w:szCs w:val="24"/>
              </w:rPr>
              <w:t>* This card is also available in Welsh</w:t>
            </w:r>
          </w:p>
        </w:tc>
      </w:tr>
      <w:tr w:rsidR="00762473" w:rsidRPr="00762473" w:rsidTr="00CE2741">
        <w:tc>
          <w:tcPr>
            <w:tcW w:w="1275" w:type="dxa"/>
          </w:tcPr>
          <w:p w:rsidR="00762473" w:rsidRPr="00762473" w:rsidRDefault="00762473" w:rsidP="00762473">
            <w:pPr>
              <w:jc w:val="center"/>
              <w:rPr>
                <w:b/>
                <w:sz w:val="28"/>
                <w:szCs w:val="28"/>
              </w:rPr>
            </w:pPr>
            <w:r w:rsidRPr="00762473">
              <w:rPr>
                <w:noProof/>
                <w:lang w:eastAsia="en-GB"/>
              </w:rPr>
              <w:drawing>
                <wp:inline distT="0" distB="0" distL="0" distR="0" wp14:anchorId="00999483" wp14:editId="1EE30A9B">
                  <wp:extent cx="751840" cy="1076292"/>
                  <wp:effectExtent l="0" t="0" r="0" b="0"/>
                  <wp:docPr id="679" name="Picture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s-penandpaper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53" cy="108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762473" w:rsidRPr="00762473" w:rsidRDefault="00762473" w:rsidP="00762473">
            <w:pPr>
              <w:ind w:left="34" w:hanging="34"/>
              <w:rPr>
                <w:b/>
                <w:sz w:val="24"/>
                <w:szCs w:val="24"/>
              </w:rPr>
            </w:pPr>
          </w:p>
          <w:p w:rsidR="00762473" w:rsidRPr="00762473" w:rsidRDefault="00762473" w:rsidP="00762473">
            <w:pPr>
              <w:ind w:left="34" w:hanging="34"/>
              <w:rPr>
                <w:sz w:val="24"/>
                <w:szCs w:val="24"/>
              </w:rPr>
            </w:pPr>
            <w:r w:rsidRPr="00762473">
              <w:rPr>
                <w:b/>
                <w:sz w:val="24"/>
                <w:szCs w:val="24"/>
              </w:rPr>
              <w:t>Pen &amp; Paper</w:t>
            </w:r>
            <w:r w:rsidRPr="00762473">
              <w:rPr>
                <w:sz w:val="24"/>
                <w:szCs w:val="24"/>
              </w:rPr>
              <w:t>:  autobiographical, to record information about your own life.</w:t>
            </w:r>
          </w:p>
          <w:p w:rsidR="00762473" w:rsidRPr="00762473" w:rsidRDefault="00762473" w:rsidP="00762473">
            <w:pPr>
              <w:ind w:left="34" w:hanging="34"/>
              <w:rPr>
                <w:b/>
                <w:sz w:val="24"/>
                <w:szCs w:val="24"/>
              </w:rPr>
            </w:pPr>
            <w:r w:rsidRPr="00762473">
              <w:rPr>
                <w:b/>
                <w:sz w:val="24"/>
                <w:szCs w:val="24"/>
              </w:rPr>
              <w:t>*This card is also included in the Poppy Appeal 4 Card Pack</w:t>
            </w:r>
          </w:p>
        </w:tc>
      </w:tr>
      <w:tr w:rsidR="00762473" w:rsidRPr="00762473" w:rsidTr="00CE2741">
        <w:tc>
          <w:tcPr>
            <w:tcW w:w="1275" w:type="dxa"/>
          </w:tcPr>
          <w:p w:rsidR="00762473" w:rsidRPr="00762473" w:rsidRDefault="00762473" w:rsidP="00762473">
            <w:pPr>
              <w:jc w:val="center"/>
              <w:rPr>
                <w:b/>
                <w:sz w:val="28"/>
                <w:szCs w:val="28"/>
              </w:rPr>
            </w:pPr>
            <w:r w:rsidRPr="00762473">
              <w:rPr>
                <w:noProof/>
                <w:lang w:eastAsia="en-GB"/>
              </w:rPr>
              <w:drawing>
                <wp:inline distT="0" distB="0" distL="0" distR="0" wp14:anchorId="071AABD0" wp14:editId="253DFED4">
                  <wp:extent cx="751840" cy="1069927"/>
                  <wp:effectExtent l="0" t="0" r="0" b="0"/>
                  <wp:docPr id="680" name="Pictur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s-schoolday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45" cy="1077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762473" w:rsidRPr="00762473" w:rsidRDefault="00762473" w:rsidP="00762473">
            <w:pPr>
              <w:ind w:left="34" w:hanging="34"/>
              <w:rPr>
                <w:sz w:val="24"/>
                <w:szCs w:val="24"/>
              </w:rPr>
            </w:pPr>
            <w:r w:rsidRPr="00762473">
              <w:rPr>
                <w:b/>
                <w:sz w:val="24"/>
                <w:szCs w:val="24"/>
              </w:rPr>
              <w:t>Schooldays</w:t>
            </w:r>
            <w:r w:rsidRPr="00762473">
              <w:rPr>
                <w:sz w:val="24"/>
                <w:szCs w:val="24"/>
              </w:rPr>
              <w:t>:  again autobiographical, but focused more on early life, such as where you were born and brought up, where you went to school and what school and home life were like.</w:t>
            </w:r>
          </w:p>
          <w:p w:rsidR="00762473" w:rsidRPr="00762473" w:rsidRDefault="00762473" w:rsidP="00762473">
            <w:pPr>
              <w:ind w:left="34" w:hanging="34"/>
              <w:rPr>
                <w:b/>
                <w:sz w:val="24"/>
                <w:szCs w:val="24"/>
              </w:rPr>
            </w:pPr>
            <w:r w:rsidRPr="00762473">
              <w:rPr>
                <w:b/>
                <w:sz w:val="24"/>
                <w:szCs w:val="24"/>
              </w:rPr>
              <w:t>*This card is also included in the Poppy Appeal 4 Card Pack</w:t>
            </w:r>
          </w:p>
        </w:tc>
      </w:tr>
      <w:tr w:rsidR="00762473" w:rsidRPr="00762473" w:rsidTr="00CE2741">
        <w:tc>
          <w:tcPr>
            <w:tcW w:w="1275" w:type="dxa"/>
          </w:tcPr>
          <w:p w:rsidR="00762473" w:rsidRPr="00762473" w:rsidRDefault="00762473" w:rsidP="00762473">
            <w:pPr>
              <w:jc w:val="center"/>
              <w:rPr>
                <w:b/>
                <w:sz w:val="28"/>
                <w:szCs w:val="28"/>
              </w:rPr>
            </w:pPr>
            <w:r w:rsidRPr="00762473">
              <w:rPr>
                <w:noProof/>
                <w:lang w:eastAsia="en-GB"/>
              </w:rPr>
              <w:drawing>
                <wp:inline distT="0" distB="0" distL="0" distR="0" wp14:anchorId="5665C5F2" wp14:editId="1967BC94">
                  <wp:extent cx="740307" cy="1056640"/>
                  <wp:effectExtent l="0" t="0" r="3175" b="0"/>
                  <wp:docPr id="681" name="Pictur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s-shadow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54" cy="106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762473" w:rsidRPr="00762473" w:rsidRDefault="00762473" w:rsidP="00762473">
            <w:pPr>
              <w:ind w:left="34" w:hanging="34"/>
              <w:rPr>
                <w:b/>
                <w:sz w:val="24"/>
                <w:szCs w:val="24"/>
              </w:rPr>
            </w:pPr>
          </w:p>
          <w:p w:rsidR="00762473" w:rsidRDefault="00762473" w:rsidP="00762473">
            <w:pPr>
              <w:ind w:left="34" w:hanging="34"/>
              <w:rPr>
                <w:sz w:val="24"/>
                <w:szCs w:val="24"/>
              </w:rPr>
            </w:pPr>
            <w:r w:rsidRPr="00762473">
              <w:rPr>
                <w:b/>
                <w:sz w:val="24"/>
                <w:szCs w:val="24"/>
              </w:rPr>
              <w:t>Shadows</w:t>
            </w:r>
            <w:r w:rsidRPr="00762473">
              <w:rPr>
                <w:sz w:val="24"/>
                <w:szCs w:val="24"/>
              </w:rPr>
              <w:t>:  autobiographical, but a general theme so very flexible.</w:t>
            </w:r>
          </w:p>
          <w:p w:rsidR="002738BA" w:rsidRPr="00762473" w:rsidRDefault="002738BA" w:rsidP="00762473">
            <w:pPr>
              <w:ind w:left="34" w:hanging="34"/>
              <w:rPr>
                <w:sz w:val="24"/>
                <w:szCs w:val="24"/>
              </w:rPr>
            </w:pPr>
          </w:p>
          <w:p w:rsidR="00762473" w:rsidRPr="002738BA" w:rsidRDefault="002738BA" w:rsidP="00762473">
            <w:pPr>
              <w:ind w:left="34" w:hanging="34"/>
              <w:rPr>
                <w:sz w:val="24"/>
                <w:szCs w:val="24"/>
              </w:rPr>
            </w:pPr>
            <w:r w:rsidRPr="002738BA">
              <w:rPr>
                <w:sz w:val="24"/>
                <w:szCs w:val="24"/>
              </w:rPr>
              <w:t>* This card is also available in Welsh</w:t>
            </w:r>
          </w:p>
        </w:tc>
      </w:tr>
      <w:tr w:rsidR="00762473" w:rsidRPr="00762473" w:rsidTr="00CE2741">
        <w:tc>
          <w:tcPr>
            <w:tcW w:w="1275" w:type="dxa"/>
          </w:tcPr>
          <w:p w:rsidR="00762473" w:rsidRPr="00762473" w:rsidRDefault="00762473" w:rsidP="00762473">
            <w:pPr>
              <w:ind w:left="34" w:hanging="34"/>
              <w:jc w:val="center"/>
              <w:rPr>
                <w:b/>
              </w:rPr>
            </w:pPr>
            <w:r w:rsidRPr="00762473">
              <w:rPr>
                <w:noProof/>
                <w:lang w:eastAsia="en-GB"/>
              </w:rPr>
              <w:drawing>
                <wp:inline distT="0" distB="0" distL="0" distR="0" wp14:anchorId="3BBA4BE3" wp14:editId="74FE204C">
                  <wp:extent cx="766182" cy="1087120"/>
                  <wp:effectExtent l="0" t="0" r="0" b="0"/>
                  <wp:docPr id="682" name="Pictur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s-together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331" cy="109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762473" w:rsidRPr="00762473" w:rsidRDefault="00762473" w:rsidP="00762473">
            <w:pPr>
              <w:ind w:left="34" w:hanging="34"/>
              <w:rPr>
                <w:b/>
                <w:sz w:val="24"/>
                <w:szCs w:val="24"/>
              </w:rPr>
            </w:pPr>
          </w:p>
          <w:p w:rsidR="00762473" w:rsidRPr="00762473" w:rsidRDefault="00762473" w:rsidP="00762473">
            <w:pPr>
              <w:ind w:left="34" w:hanging="34"/>
              <w:rPr>
                <w:b/>
                <w:sz w:val="24"/>
                <w:szCs w:val="24"/>
              </w:rPr>
            </w:pPr>
            <w:r w:rsidRPr="00762473">
              <w:rPr>
                <w:b/>
                <w:sz w:val="24"/>
                <w:szCs w:val="24"/>
              </w:rPr>
              <w:t>Together</w:t>
            </w:r>
            <w:r w:rsidRPr="00762473">
              <w:rPr>
                <w:sz w:val="24"/>
                <w:szCs w:val="24"/>
              </w:rPr>
              <w:t>: to record strong relationships – marriages, partnerships, best friends – how you met, perhaps where and when you got engaged and married, life together.</w:t>
            </w:r>
          </w:p>
        </w:tc>
      </w:tr>
      <w:tr w:rsidR="00762473" w:rsidRPr="00762473" w:rsidTr="00CE2741">
        <w:tc>
          <w:tcPr>
            <w:tcW w:w="1275" w:type="dxa"/>
          </w:tcPr>
          <w:p w:rsidR="00762473" w:rsidRPr="00762473" w:rsidRDefault="00762473" w:rsidP="00762473">
            <w:pPr>
              <w:jc w:val="center"/>
              <w:rPr>
                <w:b/>
                <w:sz w:val="28"/>
                <w:szCs w:val="28"/>
              </w:rPr>
            </w:pPr>
            <w:r w:rsidRPr="00762473">
              <w:rPr>
                <w:noProof/>
                <w:lang w:eastAsia="en-GB"/>
              </w:rPr>
              <w:drawing>
                <wp:inline distT="0" distB="0" distL="0" distR="0" wp14:anchorId="542A05D5" wp14:editId="6B2EB0E4">
                  <wp:extent cx="752515" cy="1066800"/>
                  <wp:effectExtent l="0" t="0" r="9525" b="0"/>
                  <wp:docPr id="683" name="Picture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s-welcom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54" cy="10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762473" w:rsidRPr="00762473" w:rsidRDefault="00762473" w:rsidP="00762473">
            <w:pPr>
              <w:rPr>
                <w:b/>
                <w:sz w:val="24"/>
                <w:szCs w:val="24"/>
              </w:rPr>
            </w:pPr>
          </w:p>
          <w:p w:rsidR="00762473" w:rsidRPr="00762473" w:rsidRDefault="00762473" w:rsidP="00762473">
            <w:pPr>
              <w:rPr>
                <w:sz w:val="24"/>
                <w:szCs w:val="24"/>
              </w:rPr>
            </w:pPr>
            <w:r w:rsidRPr="00762473">
              <w:rPr>
                <w:b/>
                <w:sz w:val="24"/>
                <w:szCs w:val="24"/>
              </w:rPr>
              <w:t>Welcome</w:t>
            </w:r>
            <w:r w:rsidRPr="00762473">
              <w:rPr>
                <w:sz w:val="24"/>
                <w:szCs w:val="24"/>
              </w:rPr>
              <w:t>:  to record feelings and events around the arrival of new members of the family – new babies, children – the next generation.</w:t>
            </w:r>
          </w:p>
        </w:tc>
      </w:tr>
    </w:tbl>
    <w:p w:rsidR="003D79D0" w:rsidRPr="00335EF0" w:rsidRDefault="00335EF0" w:rsidP="00335EF0">
      <w:pPr>
        <w:ind w:left="142" w:right="-142"/>
        <w:rPr>
          <w:b/>
          <w:noProof/>
          <w:color w:val="17365D" w:themeColor="text2" w:themeShade="BF"/>
          <w:sz w:val="24"/>
          <w:szCs w:val="24"/>
          <w:lang w:eastAsia="en-GB"/>
        </w:rPr>
      </w:pPr>
      <w:r>
        <w:rPr>
          <w:b/>
          <w:noProof/>
          <w:color w:val="17365D" w:themeColor="text2" w:themeShade="BF"/>
          <w:sz w:val="24"/>
          <w:szCs w:val="24"/>
          <w:lang w:eastAsia="en-GB"/>
        </w:rPr>
        <w:t xml:space="preserve">                                                                          </w:t>
      </w:r>
      <w:r w:rsidRPr="00335EF0">
        <w:rPr>
          <w:b/>
          <w:noProof/>
          <w:color w:val="17365D" w:themeColor="text2" w:themeShade="BF"/>
          <w:sz w:val="24"/>
          <w:szCs w:val="24"/>
          <w:lang w:eastAsia="en-GB"/>
        </w:rPr>
        <w:t>3</w:t>
      </w:r>
    </w:p>
    <w:sectPr w:rsidR="003D79D0" w:rsidRPr="00335EF0" w:rsidSect="00A259D7">
      <w:pgSz w:w="16838" w:h="11906" w:orient="landscape"/>
      <w:pgMar w:top="567" w:right="568" w:bottom="426" w:left="42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26E" w:rsidRDefault="00EC426E" w:rsidP="00081D16">
      <w:pPr>
        <w:spacing w:after="0" w:line="240" w:lineRule="auto"/>
      </w:pPr>
      <w:r>
        <w:separator/>
      </w:r>
    </w:p>
  </w:endnote>
  <w:endnote w:type="continuationSeparator" w:id="0">
    <w:p w:rsidR="00EC426E" w:rsidRDefault="00EC426E" w:rsidP="00081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oeflerTex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oeflerText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aja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26E" w:rsidRDefault="00EC426E" w:rsidP="00081D16">
      <w:pPr>
        <w:spacing w:after="0" w:line="240" w:lineRule="auto"/>
      </w:pPr>
      <w:r>
        <w:separator/>
      </w:r>
    </w:p>
  </w:footnote>
  <w:footnote w:type="continuationSeparator" w:id="0">
    <w:p w:rsidR="00EC426E" w:rsidRDefault="00EC426E" w:rsidP="00081D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6469"/>
    <w:multiLevelType w:val="hybridMultilevel"/>
    <w:tmpl w:val="CC243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D0627"/>
    <w:multiLevelType w:val="hybridMultilevel"/>
    <w:tmpl w:val="7B1C564C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1C9A0328"/>
    <w:multiLevelType w:val="hybridMultilevel"/>
    <w:tmpl w:val="AE323102"/>
    <w:lvl w:ilvl="0" w:tplc="080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">
    <w:nsid w:val="1C9C4A01"/>
    <w:multiLevelType w:val="hybridMultilevel"/>
    <w:tmpl w:val="A8B83B72"/>
    <w:lvl w:ilvl="0" w:tplc="08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4">
    <w:nsid w:val="1CAD5580"/>
    <w:multiLevelType w:val="hybridMultilevel"/>
    <w:tmpl w:val="AD2E4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F1B84"/>
    <w:multiLevelType w:val="hybridMultilevel"/>
    <w:tmpl w:val="3872DA08"/>
    <w:lvl w:ilvl="0" w:tplc="DC2ACAF2">
      <w:start w:val="1"/>
      <w:numFmt w:val="upperLetter"/>
      <w:lvlText w:val="%1."/>
      <w:lvlJc w:val="left"/>
      <w:pPr>
        <w:ind w:left="92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4C612F"/>
    <w:multiLevelType w:val="hybridMultilevel"/>
    <w:tmpl w:val="CC403314"/>
    <w:lvl w:ilvl="0" w:tplc="0C9628AC">
      <w:start w:val="1"/>
      <w:numFmt w:val="lowerLetter"/>
      <w:lvlText w:val="%1)"/>
      <w:lvlJc w:val="left"/>
      <w:pPr>
        <w:ind w:left="11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48" w:hanging="360"/>
      </w:pPr>
    </w:lvl>
    <w:lvl w:ilvl="2" w:tplc="0809001B" w:tentative="1">
      <w:start w:val="1"/>
      <w:numFmt w:val="lowerRoman"/>
      <w:lvlText w:val="%3."/>
      <w:lvlJc w:val="right"/>
      <w:pPr>
        <w:ind w:left="2568" w:hanging="180"/>
      </w:pPr>
    </w:lvl>
    <w:lvl w:ilvl="3" w:tplc="0809000F" w:tentative="1">
      <w:start w:val="1"/>
      <w:numFmt w:val="decimal"/>
      <w:lvlText w:val="%4."/>
      <w:lvlJc w:val="left"/>
      <w:pPr>
        <w:ind w:left="3288" w:hanging="360"/>
      </w:pPr>
    </w:lvl>
    <w:lvl w:ilvl="4" w:tplc="08090019" w:tentative="1">
      <w:start w:val="1"/>
      <w:numFmt w:val="lowerLetter"/>
      <w:lvlText w:val="%5."/>
      <w:lvlJc w:val="left"/>
      <w:pPr>
        <w:ind w:left="4008" w:hanging="360"/>
      </w:pPr>
    </w:lvl>
    <w:lvl w:ilvl="5" w:tplc="0809001B" w:tentative="1">
      <w:start w:val="1"/>
      <w:numFmt w:val="lowerRoman"/>
      <w:lvlText w:val="%6."/>
      <w:lvlJc w:val="right"/>
      <w:pPr>
        <w:ind w:left="4728" w:hanging="180"/>
      </w:pPr>
    </w:lvl>
    <w:lvl w:ilvl="6" w:tplc="0809000F" w:tentative="1">
      <w:start w:val="1"/>
      <w:numFmt w:val="decimal"/>
      <w:lvlText w:val="%7."/>
      <w:lvlJc w:val="left"/>
      <w:pPr>
        <w:ind w:left="5448" w:hanging="360"/>
      </w:pPr>
    </w:lvl>
    <w:lvl w:ilvl="7" w:tplc="08090019" w:tentative="1">
      <w:start w:val="1"/>
      <w:numFmt w:val="lowerLetter"/>
      <w:lvlText w:val="%8."/>
      <w:lvlJc w:val="left"/>
      <w:pPr>
        <w:ind w:left="6168" w:hanging="360"/>
      </w:pPr>
    </w:lvl>
    <w:lvl w:ilvl="8" w:tplc="080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>
    <w:nsid w:val="399F4ADF"/>
    <w:multiLevelType w:val="hybridMultilevel"/>
    <w:tmpl w:val="103C0928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D193717"/>
    <w:multiLevelType w:val="hybridMultilevel"/>
    <w:tmpl w:val="6D4C54BE"/>
    <w:lvl w:ilvl="0" w:tplc="0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3CC30EE"/>
    <w:multiLevelType w:val="hybridMultilevel"/>
    <w:tmpl w:val="516CEFC8"/>
    <w:lvl w:ilvl="0" w:tplc="B792E3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7071A0"/>
    <w:multiLevelType w:val="hybridMultilevel"/>
    <w:tmpl w:val="3F40ED54"/>
    <w:lvl w:ilvl="0" w:tplc="080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1">
    <w:nsid w:val="4C9C51EF"/>
    <w:multiLevelType w:val="hybridMultilevel"/>
    <w:tmpl w:val="1D860BBE"/>
    <w:lvl w:ilvl="0" w:tplc="161A4F92">
      <w:start w:val="1"/>
      <w:numFmt w:val="upperLetter"/>
      <w:lvlText w:val="%1."/>
      <w:lvlJc w:val="left"/>
      <w:pPr>
        <w:ind w:left="92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EB538DD"/>
    <w:multiLevelType w:val="hybridMultilevel"/>
    <w:tmpl w:val="8D162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F77E7D"/>
    <w:multiLevelType w:val="hybridMultilevel"/>
    <w:tmpl w:val="BDB8D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0073C5"/>
    <w:multiLevelType w:val="hybridMultilevel"/>
    <w:tmpl w:val="71FAE84A"/>
    <w:lvl w:ilvl="0" w:tplc="1E4218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FC0485"/>
    <w:multiLevelType w:val="hybridMultilevel"/>
    <w:tmpl w:val="9184204A"/>
    <w:lvl w:ilvl="0" w:tplc="08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6">
    <w:nsid w:val="65497982"/>
    <w:multiLevelType w:val="hybridMultilevel"/>
    <w:tmpl w:val="91643B4E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7">
    <w:nsid w:val="6B4C1C68"/>
    <w:multiLevelType w:val="hybridMultilevel"/>
    <w:tmpl w:val="DF7C1A4A"/>
    <w:lvl w:ilvl="0" w:tplc="202C794C">
      <w:start w:val="1"/>
      <w:numFmt w:val="upperLetter"/>
      <w:lvlText w:val="%1."/>
      <w:lvlJc w:val="left"/>
      <w:pPr>
        <w:ind w:left="92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8482CE2"/>
    <w:multiLevelType w:val="hybridMultilevel"/>
    <w:tmpl w:val="27EE4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2873E7"/>
    <w:multiLevelType w:val="hybridMultilevel"/>
    <w:tmpl w:val="6C520638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9"/>
  </w:num>
  <w:num w:numId="4">
    <w:abstractNumId w:val="4"/>
  </w:num>
  <w:num w:numId="5">
    <w:abstractNumId w:val="7"/>
  </w:num>
  <w:num w:numId="6">
    <w:abstractNumId w:val="13"/>
  </w:num>
  <w:num w:numId="7">
    <w:abstractNumId w:val="18"/>
  </w:num>
  <w:num w:numId="8">
    <w:abstractNumId w:val="16"/>
  </w:num>
  <w:num w:numId="9">
    <w:abstractNumId w:val="12"/>
  </w:num>
  <w:num w:numId="10">
    <w:abstractNumId w:val="0"/>
  </w:num>
  <w:num w:numId="11">
    <w:abstractNumId w:val="10"/>
  </w:num>
  <w:num w:numId="12">
    <w:abstractNumId w:val="3"/>
  </w:num>
  <w:num w:numId="13">
    <w:abstractNumId w:val="9"/>
  </w:num>
  <w:num w:numId="14">
    <w:abstractNumId w:val="14"/>
  </w:num>
  <w:num w:numId="15">
    <w:abstractNumId w:val="11"/>
  </w:num>
  <w:num w:numId="16">
    <w:abstractNumId w:val="5"/>
  </w:num>
  <w:num w:numId="17">
    <w:abstractNumId w:val="6"/>
  </w:num>
  <w:num w:numId="18">
    <w:abstractNumId w:val="8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48F"/>
    <w:rsid w:val="00003590"/>
    <w:rsid w:val="00003AEC"/>
    <w:rsid w:val="0002653A"/>
    <w:rsid w:val="00027AB9"/>
    <w:rsid w:val="0003726B"/>
    <w:rsid w:val="000448DC"/>
    <w:rsid w:val="000459EC"/>
    <w:rsid w:val="00047CEB"/>
    <w:rsid w:val="00064803"/>
    <w:rsid w:val="00064EA1"/>
    <w:rsid w:val="00071A71"/>
    <w:rsid w:val="00081D16"/>
    <w:rsid w:val="000844FF"/>
    <w:rsid w:val="000A3638"/>
    <w:rsid w:val="000C70B5"/>
    <w:rsid w:val="000D0D2E"/>
    <w:rsid w:val="00100AEB"/>
    <w:rsid w:val="00102BAF"/>
    <w:rsid w:val="00103D7C"/>
    <w:rsid w:val="00112230"/>
    <w:rsid w:val="00146F5B"/>
    <w:rsid w:val="001534A9"/>
    <w:rsid w:val="001741B8"/>
    <w:rsid w:val="00175548"/>
    <w:rsid w:val="00197822"/>
    <w:rsid w:val="001B0FFC"/>
    <w:rsid w:val="001B67A6"/>
    <w:rsid w:val="001C01CE"/>
    <w:rsid w:val="001E18CE"/>
    <w:rsid w:val="001F6D8C"/>
    <w:rsid w:val="001F7343"/>
    <w:rsid w:val="002052C7"/>
    <w:rsid w:val="0020726D"/>
    <w:rsid w:val="002257C3"/>
    <w:rsid w:val="00236B89"/>
    <w:rsid w:val="002431B3"/>
    <w:rsid w:val="002632AD"/>
    <w:rsid w:val="0026424F"/>
    <w:rsid w:val="00270C81"/>
    <w:rsid w:val="002738BA"/>
    <w:rsid w:val="002742CC"/>
    <w:rsid w:val="00281081"/>
    <w:rsid w:val="00285172"/>
    <w:rsid w:val="002973DC"/>
    <w:rsid w:val="002A1A1F"/>
    <w:rsid w:val="002A1DB2"/>
    <w:rsid w:val="002A610A"/>
    <w:rsid w:val="002B78B6"/>
    <w:rsid w:val="002C2A0A"/>
    <w:rsid w:val="002C6035"/>
    <w:rsid w:val="002F67E1"/>
    <w:rsid w:val="00300DE6"/>
    <w:rsid w:val="00315EF2"/>
    <w:rsid w:val="00324A6A"/>
    <w:rsid w:val="00324C42"/>
    <w:rsid w:val="00335EF0"/>
    <w:rsid w:val="00337158"/>
    <w:rsid w:val="00346121"/>
    <w:rsid w:val="00353429"/>
    <w:rsid w:val="0039498C"/>
    <w:rsid w:val="0039701E"/>
    <w:rsid w:val="003A608B"/>
    <w:rsid w:val="003C51CF"/>
    <w:rsid w:val="003D79D0"/>
    <w:rsid w:val="003E1B63"/>
    <w:rsid w:val="003E1E29"/>
    <w:rsid w:val="003E569D"/>
    <w:rsid w:val="003F6DBB"/>
    <w:rsid w:val="003F73C0"/>
    <w:rsid w:val="00401D7A"/>
    <w:rsid w:val="00407D6A"/>
    <w:rsid w:val="0042088E"/>
    <w:rsid w:val="00421575"/>
    <w:rsid w:val="00424420"/>
    <w:rsid w:val="00426FBF"/>
    <w:rsid w:val="00427A4F"/>
    <w:rsid w:val="00444723"/>
    <w:rsid w:val="00444A17"/>
    <w:rsid w:val="00450666"/>
    <w:rsid w:val="004527F1"/>
    <w:rsid w:val="00454744"/>
    <w:rsid w:val="0046582C"/>
    <w:rsid w:val="00466499"/>
    <w:rsid w:val="00467C67"/>
    <w:rsid w:val="00486D2E"/>
    <w:rsid w:val="004A3600"/>
    <w:rsid w:val="004A4C03"/>
    <w:rsid w:val="004B689D"/>
    <w:rsid w:val="004B7980"/>
    <w:rsid w:val="004C789B"/>
    <w:rsid w:val="004D5374"/>
    <w:rsid w:val="004E17C3"/>
    <w:rsid w:val="004F2731"/>
    <w:rsid w:val="0052423C"/>
    <w:rsid w:val="0053048F"/>
    <w:rsid w:val="00541581"/>
    <w:rsid w:val="005547D1"/>
    <w:rsid w:val="00574DDD"/>
    <w:rsid w:val="005957EC"/>
    <w:rsid w:val="005A30D6"/>
    <w:rsid w:val="006228AB"/>
    <w:rsid w:val="00654135"/>
    <w:rsid w:val="00661BDD"/>
    <w:rsid w:val="00664A88"/>
    <w:rsid w:val="00685C71"/>
    <w:rsid w:val="00693CC4"/>
    <w:rsid w:val="006A19C3"/>
    <w:rsid w:val="006A6B55"/>
    <w:rsid w:val="006B4366"/>
    <w:rsid w:val="006C768F"/>
    <w:rsid w:val="006E3DC7"/>
    <w:rsid w:val="00707BE4"/>
    <w:rsid w:val="00710174"/>
    <w:rsid w:val="00710342"/>
    <w:rsid w:val="00711985"/>
    <w:rsid w:val="00712143"/>
    <w:rsid w:val="007254AE"/>
    <w:rsid w:val="00745AD9"/>
    <w:rsid w:val="00762473"/>
    <w:rsid w:val="00764284"/>
    <w:rsid w:val="0076626C"/>
    <w:rsid w:val="00791E3D"/>
    <w:rsid w:val="007A2E5F"/>
    <w:rsid w:val="007B178A"/>
    <w:rsid w:val="007C154C"/>
    <w:rsid w:val="007D2A22"/>
    <w:rsid w:val="007E0B45"/>
    <w:rsid w:val="007F1BD0"/>
    <w:rsid w:val="0083684D"/>
    <w:rsid w:val="0085052C"/>
    <w:rsid w:val="00856708"/>
    <w:rsid w:val="0086110E"/>
    <w:rsid w:val="00865F02"/>
    <w:rsid w:val="00876D05"/>
    <w:rsid w:val="008C789E"/>
    <w:rsid w:val="008D58E1"/>
    <w:rsid w:val="008E2495"/>
    <w:rsid w:val="00901CC2"/>
    <w:rsid w:val="00902787"/>
    <w:rsid w:val="009138DF"/>
    <w:rsid w:val="00946D40"/>
    <w:rsid w:val="00952EE5"/>
    <w:rsid w:val="009607DA"/>
    <w:rsid w:val="00962382"/>
    <w:rsid w:val="009763D4"/>
    <w:rsid w:val="009B6CE0"/>
    <w:rsid w:val="009C2182"/>
    <w:rsid w:val="009D14CE"/>
    <w:rsid w:val="009D38BF"/>
    <w:rsid w:val="009D4A7F"/>
    <w:rsid w:val="009E1F3F"/>
    <w:rsid w:val="009E6ED0"/>
    <w:rsid w:val="009F3EE5"/>
    <w:rsid w:val="00A11290"/>
    <w:rsid w:val="00A12A99"/>
    <w:rsid w:val="00A133CB"/>
    <w:rsid w:val="00A259D7"/>
    <w:rsid w:val="00A260C5"/>
    <w:rsid w:val="00A517DB"/>
    <w:rsid w:val="00A83C19"/>
    <w:rsid w:val="00A95332"/>
    <w:rsid w:val="00A96439"/>
    <w:rsid w:val="00AA51B5"/>
    <w:rsid w:val="00AC384A"/>
    <w:rsid w:val="00AE6349"/>
    <w:rsid w:val="00AF661E"/>
    <w:rsid w:val="00B0381D"/>
    <w:rsid w:val="00B61B3B"/>
    <w:rsid w:val="00B77775"/>
    <w:rsid w:val="00B82D15"/>
    <w:rsid w:val="00B8324D"/>
    <w:rsid w:val="00B97827"/>
    <w:rsid w:val="00BA04DC"/>
    <w:rsid w:val="00BA4F08"/>
    <w:rsid w:val="00BC3777"/>
    <w:rsid w:val="00BD510B"/>
    <w:rsid w:val="00BD51BD"/>
    <w:rsid w:val="00BF2408"/>
    <w:rsid w:val="00C00A6D"/>
    <w:rsid w:val="00C2622D"/>
    <w:rsid w:val="00C31683"/>
    <w:rsid w:val="00C46828"/>
    <w:rsid w:val="00C65B45"/>
    <w:rsid w:val="00CA1550"/>
    <w:rsid w:val="00CD68E0"/>
    <w:rsid w:val="00CF6F33"/>
    <w:rsid w:val="00D152ED"/>
    <w:rsid w:val="00D343F2"/>
    <w:rsid w:val="00D514C8"/>
    <w:rsid w:val="00D5731F"/>
    <w:rsid w:val="00D77D10"/>
    <w:rsid w:val="00D82251"/>
    <w:rsid w:val="00D8321D"/>
    <w:rsid w:val="00D85599"/>
    <w:rsid w:val="00D95E13"/>
    <w:rsid w:val="00DA2AD9"/>
    <w:rsid w:val="00DA7A4B"/>
    <w:rsid w:val="00E03F83"/>
    <w:rsid w:val="00E14DEC"/>
    <w:rsid w:val="00E15CE8"/>
    <w:rsid w:val="00E1709A"/>
    <w:rsid w:val="00E204A8"/>
    <w:rsid w:val="00E33A3B"/>
    <w:rsid w:val="00E621C0"/>
    <w:rsid w:val="00E77D06"/>
    <w:rsid w:val="00E92AA1"/>
    <w:rsid w:val="00EA0868"/>
    <w:rsid w:val="00EB6025"/>
    <w:rsid w:val="00EC426E"/>
    <w:rsid w:val="00EC5507"/>
    <w:rsid w:val="00F04FA3"/>
    <w:rsid w:val="00F050FF"/>
    <w:rsid w:val="00F222A8"/>
    <w:rsid w:val="00F6220D"/>
    <w:rsid w:val="00F77EC8"/>
    <w:rsid w:val="00F847D6"/>
    <w:rsid w:val="00F92C33"/>
    <w:rsid w:val="00F97557"/>
    <w:rsid w:val="00FA06BB"/>
    <w:rsid w:val="00FC024D"/>
    <w:rsid w:val="00FC5B43"/>
    <w:rsid w:val="00FE6231"/>
    <w:rsid w:val="00FF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1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4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1B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30D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61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1D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D16"/>
  </w:style>
  <w:style w:type="paragraph" w:styleId="Footer">
    <w:name w:val="footer"/>
    <w:basedOn w:val="Normal"/>
    <w:link w:val="FooterChar"/>
    <w:uiPriority w:val="99"/>
    <w:unhideWhenUsed/>
    <w:rsid w:val="00081D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D16"/>
  </w:style>
  <w:style w:type="table" w:customStyle="1" w:styleId="TableGrid1">
    <w:name w:val="Table Grid1"/>
    <w:basedOn w:val="TableNormal"/>
    <w:next w:val="TableGrid"/>
    <w:uiPriority w:val="59"/>
    <w:rsid w:val="00762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1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4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F1B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30D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61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1D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D16"/>
  </w:style>
  <w:style w:type="paragraph" w:styleId="Footer">
    <w:name w:val="footer"/>
    <w:basedOn w:val="Normal"/>
    <w:link w:val="FooterChar"/>
    <w:uiPriority w:val="99"/>
    <w:unhideWhenUsed/>
    <w:rsid w:val="00081D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D16"/>
  </w:style>
  <w:style w:type="table" w:customStyle="1" w:styleId="TableGrid1">
    <w:name w:val="Table Grid1"/>
    <w:basedOn w:val="TableNormal"/>
    <w:next w:val="TableGrid"/>
    <w:uiPriority w:val="59"/>
    <w:rsid w:val="00762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2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D4D4D4"/>
            <w:right w:val="none" w:sz="0" w:space="0" w:color="auto"/>
          </w:divBdr>
        </w:div>
        <w:div w:id="1107044631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single" w:sz="6" w:space="0" w:color="D4D4D4"/>
            <w:right w:val="none" w:sz="0" w:space="0" w:color="auto"/>
          </w:divBdr>
          <w:divsChild>
            <w:div w:id="16940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brythonium.co.uk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110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B8457-88F4-47CE-A870-CE71EBE34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5A1159D3</Template>
  <TotalTime>0</TotalTime>
  <Pages>2</Pages>
  <Words>602</Words>
  <Characters>3432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RBL</Company>
  <LinksUpToDate>false</LinksUpToDate>
  <CharactersWithSpaces>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</dc:creator>
  <cp:lastModifiedBy>mairjones</cp:lastModifiedBy>
  <cp:revision>2</cp:revision>
  <cp:lastPrinted>2014-08-13T13:13:00Z</cp:lastPrinted>
  <dcterms:created xsi:type="dcterms:W3CDTF">2014-10-28T09:24:00Z</dcterms:created>
  <dcterms:modified xsi:type="dcterms:W3CDTF">2014-10-28T09:24:00Z</dcterms:modified>
</cp:coreProperties>
</file>